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7C6CEC" w14:textId="77777777" w:rsidR="00CA75CC" w:rsidRDefault="00CA75CC" w:rsidP="00CA75CC">
      <w:pPr>
        <w:rPr>
          <w:rFonts w:hint="cs"/>
          <w:rtl/>
        </w:rPr>
      </w:pPr>
      <w:bookmarkStart w:id="0" w:name="_GoBack"/>
      <w:bookmarkEnd w:id="0"/>
    </w:p>
    <w:p w14:paraId="636BA5B3" w14:textId="77777777" w:rsidR="00CA75CC" w:rsidRDefault="00CA75CC" w:rsidP="00CA75CC">
      <w:pPr>
        <w:rPr>
          <w:rtl/>
        </w:rPr>
      </w:pPr>
      <w:r>
        <w:rPr>
          <w:rtl/>
        </w:rPr>
        <w:t xml:space="preserve"> </w:t>
      </w:r>
    </w:p>
    <w:p w14:paraId="33C0A98E" w14:textId="77777777" w:rsidR="00CA75CC" w:rsidRDefault="00CA75CC" w:rsidP="00CA75CC">
      <w:pPr>
        <w:rPr>
          <w:rtl/>
        </w:rPr>
      </w:pPr>
      <w:r>
        <w:rPr>
          <w:rtl/>
        </w:rPr>
        <w:t xml:space="preserve"> </w:t>
      </w:r>
    </w:p>
    <w:p w14:paraId="01358B26" w14:textId="77777777" w:rsidR="00CA75CC" w:rsidRDefault="00CA75CC" w:rsidP="00CA75CC">
      <w:pPr>
        <w:rPr>
          <w:rtl/>
        </w:rPr>
      </w:pPr>
    </w:p>
    <w:p w14:paraId="7E27ED1E" w14:textId="77777777" w:rsidR="00CA75CC" w:rsidRDefault="00CA75CC" w:rsidP="00CA75CC">
      <w:pPr>
        <w:rPr>
          <w:rtl/>
        </w:rPr>
      </w:pPr>
    </w:p>
    <w:p w14:paraId="5CC0A091" w14:textId="77777777" w:rsidR="00CA75CC" w:rsidRDefault="00CA75CC" w:rsidP="00CA75CC">
      <w:pPr>
        <w:rPr>
          <w:rtl/>
        </w:rPr>
      </w:pPr>
    </w:p>
    <w:p w14:paraId="64DCCC0A" w14:textId="77777777" w:rsidR="00CA75CC" w:rsidRDefault="00CA75CC" w:rsidP="00CA75CC">
      <w:pPr>
        <w:rPr>
          <w:rtl/>
        </w:rPr>
      </w:pPr>
    </w:p>
    <w:p w14:paraId="058C9505" w14:textId="77777777" w:rsidR="00CA75CC" w:rsidRDefault="00CA75CC" w:rsidP="00CA75CC">
      <w:pPr>
        <w:rPr>
          <w:rtl/>
        </w:rPr>
      </w:pPr>
    </w:p>
    <w:p w14:paraId="7D3D9E2E" w14:textId="77777777" w:rsidR="00CA75CC" w:rsidRDefault="00CA75CC" w:rsidP="00CA75CC">
      <w:pPr>
        <w:rPr>
          <w:rtl/>
        </w:rPr>
      </w:pPr>
    </w:p>
    <w:p w14:paraId="3FEA41D9" w14:textId="77777777" w:rsidR="00CA75CC" w:rsidRDefault="00CA75CC" w:rsidP="00CA75CC">
      <w:pPr>
        <w:pStyle w:val="aff6"/>
        <w:rPr>
          <w:sz w:val="52"/>
          <w:szCs w:val="52"/>
          <w:rtl/>
        </w:rPr>
      </w:pPr>
      <w:r w:rsidRPr="00B71870">
        <w:rPr>
          <w:rFonts w:hint="cs"/>
          <w:sz w:val="52"/>
          <w:szCs w:val="52"/>
          <w:rtl/>
        </w:rPr>
        <w:t>רשות</w:t>
      </w:r>
      <w:r w:rsidRPr="00B71870">
        <w:rPr>
          <w:sz w:val="52"/>
          <w:szCs w:val="52"/>
          <w:rtl/>
        </w:rPr>
        <w:t xml:space="preserve"> </w:t>
      </w:r>
      <w:r w:rsidRPr="00B71870">
        <w:rPr>
          <w:rFonts w:hint="cs"/>
          <w:sz w:val="52"/>
          <w:szCs w:val="52"/>
          <w:rtl/>
        </w:rPr>
        <w:t>מקרקעי</w:t>
      </w:r>
      <w:r w:rsidRPr="00B71870">
        <w:rPr>
          <w:sz w:val="52"/>
          <w:szCs w:val="52"/>
          <w:rtl/>
        </w:rPr>
        <w:t xml:space="preserve"> </w:t>
      </w:r>
      <w:r w:rsidRPr="00B71870">
        <w:rPr>
          <w:rFonts w:hint="cs"/>
          <w:sz w:val="52"/>
          <w:szCs w:val="52"/>
          <w:rtl/>
        </w:rPr>
        <w:t>ישראל</w:t>
      </w:r>
    </w:p>
    <w:p w14:paraId="42135C7A" w14:textId="63401B91" w:rsidR="00E517E5" w:rsidRPr="00B71870" w:rsidRDefault="00E517E5" w:rsidP="00CA75CC">
      <w:pPr>
        <w:pStyle w:val="aff6"/>
        <w:rPr>
          <w:sz w:val="52"/>
          <w:szCs w:val="52"/>
          <w:rtl/>
        </w:rPr>
      </w:pPr>
      <w:r>
        <w:rPr>
          <w:rFonts w:hint="cs"/>
          <w:sz w:val="52"/>
          <w:szCs w:val="52"/>
          <w:rtl/>
        </w:rPr>
        <w:t>נספח א'</w:t>
      </w:r>
    </w:p>
    <w:p w14:paraId="18ECF47B" w14:textId="77777777" w:rsidR="00CA75CC" w:rsidRDefault="00CA75CC" w:rsidP="00CA75CC">
      <w:pPr>
        <w:pStyle w:val="aff6"/>
        <w:rPr>
          <w:rtl/>
        </w:rPr>
      </w:pPr>
    </w:p>
    <w:p w14:paraId="556BD392" w14:textId="77777777" w:rsidR="00CA75CC" w:rsidRDefault="00CA75CC" w:rsidP="00CA75CC">
      <w:pPr>
        <w:pStyle w:val="aff6"/>
        <w:rPr>
          <w:rtl/>
        </w:rPr>
      </w:pPr>
    </w:p>
    <w:p w14:paraId="24A06D6B" w14:textId="77777777" w:rsidR="00CA75CC" w:rsidRDefault="00CA75CC" w:rsidP="00CA75CC">
      <w:pPr>
        <w:pStyle w:val="aff6"/>
        <w:rPr>
          <w:rtl/>
        </w:rPr>
      </w:pPr>
    </w:p>
    <w:p w14:paraId="3992727F" w14:textId="77777777" w:rsidR="00CA75CC" w:rsidRDefault="00CA75CC" w:rsidP="00CA75CC">
      <w:pPr>
        <w:pStyle w:val="aff6"/>
        <w:rPr>
          <w:rtl/>
        </w:rPr>
      </w:pPr>
    </w:p>
    <w:p w14:paraId="423F36B2" w14:textId="77777777" w:rsidR="00CA75CC" w:rsidRPr="00CA75CC" w:rsidRDefault="00CA75CC" w:rsidP="00CA75CC">
      <w:pPr>
        <w:pStyle w:val="aff6"/>
        <w:rPr>
          <w:u w:val="none"/>
          <w:rtl/>
        </w:rPr>
      </w:pPr>
      <w:r w:rsidRPr="00CA75CC">
        <w:rPr>
          <w:rFonts w:hint="cs"/>
          <w:u w:val="none"/>
          <w:rtl/>
        </w:rPr>
        <w:t>מכרז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מס</w:t>
      </w:r>
      <w:r w:rsidRPr="00CA75CC">
        <w:rPr>
          <w:u w:val="none"/>
          <w:rtl/>
        </w:rPr>
        <w:t xml:space="preserve">' 105/2017 </w:t>
      </w:r>
      <w:r w:rsidRPr="00CA75CC">
        <w:rPr>
          <w:rFonts w:hint="cs"/>
          <w:u w:val="none"/>
          <w:rtl/>
        </w:rPr>
        <w:t>למתן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שירותי</w:t>
      </w:r>
    </w:p>
    <w:p w14:paraId="0E222C39" w14:textId="77777777" w:rsidR="00CA75CC" w:rsidRPr="00CA75CC" w:rsidRDefault="00CA75CC" w:rsidP="00CA75CC">
      <w:pPr>
        <w:pStyle w:val="aff6"/>
        <w:rPr>
          <w:u w:val="none"/>
          <w:rtl/>
        </w:rPr>
      </w:pPr>
      <w:r w:rsidRPr="00CA75CC">
        <w:rPr>
          <w:rFonts w:hint="cs"/>
          <w:u w:val="none"/>
          <w:rtl/>
        </w:rPr>
        <w:t>קליטה</w:t>
      </w:r>
      <w:r w:rsidRPr="00CA75CC">
        <w:rPr>
          <w:u w:val="none"/>
          <w:rtl/>
        </w:rPr>
        <w:t xml:space="preserve">, </w:t>
      </w:r>
      <w:r w:rsidRPr="00CA75CC">
        <w:rPr>
          <w:rFonts w:hint="cs"/>
          <w:u w:val="none"/>
          <w:rtl/>
        </w:rPr>
        <w:t>טיוב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ועדכון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של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נתונים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תכנוניים</w:t>
      </w:r>
    </w:p>
    <w:p w14:paraId="50074D37" w14:textId="77777777" w:rsidR="00CA75CC" w:rsidRPr="00CA75CC" w:rsidRDefault="00CA75CC" w:rsidP="00CA75CC">
      <w:pPr>
        <w:pStyle w:val="aff6"/>
        <w:rPr>
          <w:u w:val="none"/>
          <w:rtl/>
        </w:rPr>
      </w:pP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למערכות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המידע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של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רשות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מקרקעי</w:t>
      </w:r>
      <w:r w:rsidRPr="00CA75CC">
        <w:rPr>
          <w:u w:val="none"/>
          <w:rtl/>
        </w:rPr>
        <w:t xml:space="preserve"> </w:t>
      </w:r>
      <w:r w:rsidRPr="00CA75CC">
        <w:rPr>
          <w:rFonts w:hint="cs"/>
          <w:u w:val="none"/>
          <w:rtl/>
        </w:rPr>
        <w:t>ישראל</w:t>
      </w:r>
    </w:p>
    <w:p w14:paraId="432A0DE6" w14:textId="77777777" w:rsidR="00CA75CC" w:rsidRDefault="00CA75CC" w:rsidP="00CA75CC">
      <w:pPr>
        <w:rPr>
          <w:rtl/>
        </w:rPr>
      </w:pPr>
    </w:p>
    <w:p w14:paraId="3F63FF01" w14:textId="77777777" w:rsidR="00CA75CC" w:rsidRDefault="00CA75CC" w:rsidP="00CA75CC">
      <w:pPr>
        <w:rPr>
          <w:rtl/>
        </w:rPr>
      </w:pPr>
    </w:p>
    <w:p w14:paraId="7A3AAA04" w14:textId="77777777" w:rsidR="00CA75CC" w:rsidRDefault="00CA75CC" w:rsidP="00CA75CC">
      <w:pPr>
        <w:rPr>
          <w:rtl/>
        </w:rPr>
      </w:pPr>
      <w:r>
        <w:rPr>
          <w:rtl/>
        </w:rPr>
        <w:t xml:space="preserve"> </w:t>
      </w:r>
    </w:p>
    <w:p w14:paraId="379967CB" w14:textId="77777777" w:rsidR="00CA75CC" w:rsidRDefault="00CA75CC" w:rsidP="00CA75CC">
      <w:pPr>
        <w:rPr>
          <w:rtl/>
        </w:rPr>
      </w:pPr>
      <w:r>
        <w:rPr>
          <w:rtl/>
        </w:rPr>
        <w:t xml:space="preserve"> </w:t>
      </w:r>
    </w:p>
    <w:p w14:paraId="132FB8D5" w14:textId="77777777" w:rsidR="00CA75CC" w:rsidRDefault="00CA75CC" w:rsidP="00CA75CC">
      <w:pPr>
        <w:rPr>
          <w:rtl/>
        </w:rPr>
      </w:pPr>
    </w:p>
    <w:p w14:paraId="28D26DF1" w14:textId="005DAB8E" w:rsidR="00CA75CC" w:rsidRPr="00CA75CC" w:rsidRDefault="00CA75CC" w:rsidP="007A4ED6">
      <w:pPr>
        <w:jc w:val="right"/>
        <w:rPr>
          <w:b/>
          <w:bCs/>
          <w:rtl/>
        </w:rPr>
      </w:pPr>
      <w:r w:rsidRPr="00CA75CC">
        <w:rPr>
          <w:rFonts w:hint="cs"/>
          <w:b/>
          <w:bCs/>
          <w:rtl/>
        </w:rPr>
        <w:t>‏‏‏‏</w:t>
      </w:r>
      <w:r w:rsidR="007A4ED6">
        <w:rPr>
          <w:rFonts w:hint="cs"/>
          <w:b/>
          <w:bCs/>
          <w:rtl/>
        </w:rPr>
        <w:t>אב,</w:t>
      </w:r>
      <w:r w:rsidRPr="00CA75CC">
        <w:rPr>
          <w:b/>
          <w:bCs/>
          <w:rtl/>
        </w:rPr>
        <w:t xml:space="preserve"> </w:t>
      </w:r>
      <w:r w:rsidRPr="00CA75CC">
        <w:rPr>
          <w:rFonts w:hint="cs"/>
          <w:b/>
          <w:bCs/>
          <w:rtl/>
        </w:rPr>
        <w:t>תשע</w:t>
      </w:r>
      <w:r w:rsidRPr="00CA75CC">
        <w:rPr>
          <w:b/>
          <w:bCs/>
          <w:rtl/>
        </w:rPr>
        <w:t>"</w:t>
      </w:r>
      <w:r w:rsidRPr="00CA75CC">
        <w:rPr>
          <w:rFonts w:hint="cs"/>
          <w:b/>
          <w:bCs/>
          <w:rtl/>
        </w:rPr>
        <w:t>ז</w:t>
      </w:r>
      <w:r w:rsidRPr="00CA75CC">
        <w:rPr>
          <w:b/>
          <w:bCs/>
          <w:rtl/>
        </w:rPr>
        <w:tab/>
      </w:r>
      <w:r w:rsidRPr="00CA75CC">
        <w:rPr>
          <w:b/>
          <w:bCs/>
          <w:rtl/>
        </w:rPr>
        <w:tab/>
      </w:r>
      <w:r w:rsidRPr="00CA75CC">
        <w:rPr>
          <w:b/>
          <w:bCs/>
          <w:rtl/>
        </w:rPr>
        <w:tab/>
      </w:r>
    </w:p>
    <w:p w14:paraId="2BD0709F" w14:textId="083160F4" w:rsidR="00CA75CC" w:rsidRPr="00CA75CC" w:rsidRDefault="00CA75CC" w:rsidP="007A4ED6">
      <w:pPr>
        <w:jc w:val="right"/>
        <w:rPr>
          <w:b/>
          <w:bCs/>
          <w:rtl/>
        </w:rPr>
      </w:pPr>
      <w:r w:rsidRPr="00CA75CC">
        <w:rPr>
          <w:rFonts w:hint="cs"/>
          <w:b/>
          <w:bCs/>
          <w:rtl/>
        </w:rPr>
        <w:t>‏‏</w:t>
      </w:r>
      <w:r w:rsidR="007A4ED6">
        <w:rPr>
          <w:rFonts w:hint="cs"/>
          <w:b/>
          <w:bCs/>
          <w:rtl/>
        </w:rPr>
        <w:t>אוגוסט</w:t>
      </w:r>
      <w:r w:rsidRPr="00CA75CC">
        <w:rPr>
          <w:b/>
          <w:bCs/>
          <w:rtl/>
        </w:rPr>
        <w:t>, 2017</w:t>
      </w:r>
      <w:r w:rsidRPr="00CA75CC">
        <w:rPr>
          <w:b/>
          <w:bCs/>
          <w:rtl/>
        </w:rPr>
        <w:tab/>
      </w:r>
      <w:r w:rsidRPr="00CA75CC">
        <w:rPr>
          <w:b/>
          <w:bCs/>
          <w:rtl/>
        </w:rPr>
        <w:tab/>
      </w:r>
      <w:r w:rsidRPr="00CA75CC">
        <w:rPr>
          <w:b/>
          <w:bCs/>
          <w:rtl/>
        </w:rPr>
        <w:tab/>
      </w:r>
    </w:p>
    <w:p w14:paraId="59303721" w14:textId="77777777" w:rsidR="00CA75CC" w:rsidRPr="003618B2" w:rsidRDefault="00CA75CC" w:rsidP="003618B2">
      <w:pPr>
        <w:jc w:val="right"/>
        <w:rPr>
          <w:b/>
          <w:bCs/>
          <w:rtl/>
        </w:rPr>
      </w:pPr>
      <w:r w:rsidRPr="003618B2">
        <w:rPr>
          <w:rFonts w:hint="cs"/>
          <w:b/>
          <w:bCs/>
          <w:rtl/>
        </w:rPr>
        <w:lastRenderedPageBreak/>
        <w:t>נספח</w:t>
      </w:r>
      <w:r w:rsidRPr="003618B2">
        <w:rPr>
          <w:b/>
          <w:bCs/>
          <w:rtl/>
        </w:rPr>
        <w:t xml:space="preserve"> </w:t>
      </w:r>
      <w:r w:rsidRPr="003618B2">
        <w:rPr>
          <w:rFonts w:hint="cs"/>
          <w:b/>
          <w:bCs/>
          <w:rtl/>
        </w:rPr>
        <w:t>א</w:t>
      </w:r>
      <w:r w:rsidRPr="003618B2">
        <w:rPr>
          <w:b/>
          <w:bCs/>
          <w:rtl/>
        </w:rPr>
        <w:t>'</w:t>
      </w:r>
    </w:p>
    <w:p w14:paraId="29BFC212" w14:textId="77777777" w:rsidR="00CA75CC" w:rsidRPr="003618B2" w:rsidRDefault="00CA75CC" w:rsidP="003618B2">
      <w:pPr>
        <w:pStyle w:val="af4"/>
        <w:rPr>
          <w:rtl/>
        </w:rPr>
      </w:pPr>
      <w:r w:rsidRPr="003618B2">
        <w:rPr>
          <w:rFonts w:hint="cs"/>
          <w:rtl/>
        </w:rPr>
        <w:t>הצעה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למכרז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מס</w:t>
      </w:r>
      <w:r w:rsidRPr="003618B2">
        <w:rPr>
          <w:rtl/>
        </w:rPr>
        <w:t xml:space="preserve">' 105/2017 </w:t>
      </w:r>
      <w:r w:rsidRPr="003618B2">
        <w:rPr>
          <w:rFonts w:hint="cs"/>
          <w:rtl/>
        </w:rPr>
        <w:t>למתן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שירותי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קליטה</w:t>
      </w:r>
      <w:r w:rsidRPr="003618B2">
        <w:rPr>
          <w:rtl/>
        </w:rPr>
        <w:t xml:space="preserve">, </w:t>
      </w:r>
      <w:r w:rsidRPr="003618B2">
        <w:rPr>
          <w:rFonts w:hint="cs"/>
          <w:rtl/>
        </w:rPr>
        <w:t>טיוב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ועדכון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של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נתונים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תכנוניים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למערכות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המידע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של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רשות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מקרקעי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ישראל</w:t>
      </w:r>
    </w:p>
    <w:p w14:paraId="3C84FCDD" w14:textId="77777777" w:rsidR="00CA75CC" w:rsidRPr="00004A7D" w:rsidRDefault="00CA75CC" w:rsidP="00004A7D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אני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החתום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מטה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מצהיר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קיבלתי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קראתי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תנאי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מכרז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הנספחים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המצורפים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לו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הדרישות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המקצועיות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ברורות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וידועות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העבודה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המוצעת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והיקפה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ברורים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ויש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למוצע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לביצוע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השירותים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הכישורים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והאמצעים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הנדרשים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לביצוע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העבודה</w:t>
      </w:r>
      <w:r w:rsidRPr="00004A7D">
        <w:rPr>
          <w:b w:val="0"/>
          <w:bCs w:val="0"/>
          <w:sz w:val="24"/>
          <w:szCs w:val="24"/>
          <w:u w:val="none"/>
          <w:rtl/>
        </w:rPr>
        <w:t>.</w:t>
      </w:r>
    </w:p>
    <w:p w14:paraId="54E57955" w14:textId="77777777" w:rsidR="00CA75CC" w:rsidRPr="00004A7D" w:rsidRDefault="00CA75CC" w:rsidP="00004A7D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כן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אני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מתחייב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לחתום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על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הסכם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הרשות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ולהתחיל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מיד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חתימתו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מתן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השירותים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="00643CFF" w:rsidRPr="00004A7D">
        <w:rPr>
          <w:rFonts w:hint="cs"/>
          <w:b w:val="0"/>
          <w:bCs w:val="0"/>
          <w:sz w:val="24"/>
          <w:szCs w:val="24"/>
          <w:u w:val="none"/>
          <w:rtl/>
        </w:rPr>
        <w:t xml:space="preserve">בהתאם להוראות הרשות. </w:t>
      </w:r>
    </w:p>
    <w:p w14:paraId="026CA3ED" w14:textId="77777777" w:rsidR="00CA75CC" w:rsidRPr="00004A7D" w:rsidRDefault="00CA75CC" w:rsidP="00004A7D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פרטי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המציע</w:t>
      </w:r>
      <w:r w:rsidRPr="00004A7D">
        <w:rPr>
          <w:b w:val="0"/>
          <w:bCs w:val="0"/>
          <w:sz w:val="24"/>
          <w:szCs w:val="24"/>
          <w:u w:val="none"/>
          <w:rtl/>
        </w:rPr>
        <w:t>:</w:t>
      </w:r>
    </w:p>
    <w:p w14:paraId="5954B307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שם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: ___________________________________,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>/</w:t>
      </w:r>
      <w:r>
        <w:rPr>
          <w:rFonts w:hint="cs"/>
          <w:rtl/>
        </w:rPr>
        <w:t>ח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>:_________________</w:t>
      </w:r>
    </w:p>
    <w:p w14:paraId="2164FEB1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כתובת</w:t>
      </w:r>
      <w:r>
        <w:rPr>
          <w:rtl/>
        </w:rPr>
        <w:t>: _______________________________________________________________</w:t>
      </w:r>
    </w:p>
    <w:p w14:paraId="3A8B9C66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טלפון</w:t>
      </w:r>
      <w:r>
        <w:rPr>
          <w:rtl/>
        </w:rPr>
        <w:t>: ________________</w:t>
      </w:r>
      <w:r>
        <w:rPr>
          <w:rtl/>
        </w:rPr>
        <w:tab/>
      </w:r>
      <w:r>
        <w:rPr>
          <w:rFonts w:hint="cs"/>
          <w:rtl/>
        </w:rPr>
        <w:t>נייד</w:t>
      </w:r>
      <w:r>
        <w:rPr>
          <w:rtl/>
        </w:rPr>
        <w:t xml:space="preserve">: _________________  </w:t>
      </w:r>
      <w:r>
        <w:rPr>
          <w:rFonts w:hint="cs"/>
          <w:rtl/>
        </w:rPr>
        <w:t>פקס</w:t>
      </w:r>
      <w:r>
        <w:rPr>
          <w:rtl/>
        </w:rPr>
        <w:t>: ___________________</w:t>
      </w:r>
    </w:p>
    <w:p w14:paraId="18FBD591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דוא</w:t>
      </w:r>
      <w:r>
        <w:rPr>
          <w:rtl/>
        </w:rPr>
        <w:t>"</w:t>
      </w:r>
      <w:r>
        <w:rPr>
          <w:rFonts w:hint="cs"/>
          <w:rtl/>
        </w:rPr>
        <w:t>ל</w:t>
      </w:r>
      <w:r>
        <w:rPr>
          <w:rtl/>
        </w:rPr>
        <w:t>:</w:t>
      </w:r>
      <w:r>
        <w:rPr>
          <w:rtl/>
        </w:rPr>
        <w:tab/>
        <w:t>______________________________________________</w:t>
      </w:r>
    </w:p>
    <w:p w14:paraId="103CCD5B" w14:textId="77777777" w:rsidR="00CA75CC" w:rsidRPr="00103F58" w:rsidRDefault="00CA75CC" w:rsidP="00004A7D">
      <w:pPr>
        <w:pStyle w:val="10"/>
        <w:rPr>
          <w:rtl/>
        </w:rPr>
      </w:pPr>
      <w:r w:rsidRPr="00103F58">
        <w:rPr>
          <w:rFonts w:hint="cs"/>
          <w:rtl/>
        </w:rPr>
        <w:t>טבלת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נ</w:t>
      </w:r>
      <w:r w:rsidR="00643CFF">
        <w:rPr>
          <w:rFonts w:hint="cs"/>
          <w:rtl/>
        </w:rPr>
        <w:t>י</w:t>
      </w:r>
      <w:r w:rsidRPr="00103F58">
        <w:rPr>
          <w:rFonts w:hint="cs"/>
          <w:rtl/>
        </w:rPr>
        <w:t>סיונו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של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המציע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בפרויקטים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של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קליטת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תוכניות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ויעודי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קרקע</w:t>
      </w:r>
    </w:p>
    <w:tbl>
      <w:tblPr>
        <w:tblStyle w:val="af7"/>
        <w:bidiVisual/>
        <w:tblW w:w="0" w:type="auto"/>
        <w:tblInd w:w="319" w:type="dxa"/>
        <w:tblLook w:val="04A0" w:firstRow="1" w:lastRow="0" w:firstColumn="1" w:lastColumn="0" w:noHBand="0" w:noVBand="1"/>
      </w:tblPr>
      <w:tblGrid>
        <w:gridCol w:w="378"/>
        <w:gridCol w:w="2185"/>
        <w:gridCol w:w="1500"/>
        <w:gridCol w:w="992"/>
        <w:gridCol w:w="3828"/>
      </w:tblGrid>
      <w:tr w:rsidR="003618B2" w:rsidRPr="003618B2" w14:paraId="2A28687E" w14:textId="77777777" w:rsidTr="003618B2">
        <w:tc>
          <w:tcPr>
            <w:tcW w:w="378" w:type="dxa"/>
          </w:tcPr>
          <w:p w14:paraId="079EDFF3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b/>
                <w:bCs/>
                <w:rtl/>
              </w:rPr>
              <w:t>#</w:t>
            </w:r>
          </w:p>
        </w:tc>
        <w:tc>
          <w:tcPr>
            <w:tcW w:w="2185" w:type="dxa"/>
          </w:tcPr>
          <w:p w14:paraId="7502101E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שם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הלקוח</w:t>
            </w:r>
          </w:p>
        </w:tc>
        <w:tc>
          <w:tcPr>
            <w:tcW w:w="1500" w:type="dxa"/>
          </w:tcPr>
          <w:p w14:paraId="6B313A7E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מספר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תוכניות</w:t>
            </w:r>
          </w:p>
        </w:tc>
        <w:tc>
          <w:tcPr>
            <w:tcW w:w="992" w:type="dxa"/>
          </w:tcPr>
          <w:p w14:paraId="5A9DEDAE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שנה</w:t>
            </w:r>
          </w:p>
        </w:tc>
        <w:tc>
          <w:tcPr>
            <w:tcW w:w="3828" w:type="dxa"/>
          </w:tcPr>
          <w:p w14:paraId="77B41A6D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פרטי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איש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קשר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ממליץ</w:t>
            </w:r>
            <w:r w:rsidRPr="003618B2">
              <w:rPr>
                <w:b/>
                <w:bCs/>
                <w:rtl/>
              </w:rPr>
              <w:t>:</w:t>
            </w:r>
          </w:p>
          <w:p w14:paraId="5366CF38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שם</w:t>
            </w:r>
            <w:r w:rsidRPr="003618B2">
              <w:rPr>
                <w:b/>
                <w:bCs/>
                <w:rtl/>
              </w:rPr>
              <w:t xml:space="preserve">, </w:t>
            </w:r>
            <w:r w:rsidRPr="003618B2">
              <w:rPr>
                <w:rFonts w:hint="cs"/>
                <w:b/>
                <w:bCs/>
                <w:rtl/>
              </w:rPr>
              <w:t>תפקיד</w:t>
            </w:r>
            <w:r w:rsidRPr="003618B2">
              <w:rPr>
                <w:b/>
                <w:bCs/>
                <w:rtl/>
              </w:rPr>
              <w:t xml:space="preserve">, </w:t>
            </w:r>
            <w:r w:rsidRPr="003618B2">
              <w:rPr>
                <w:rFonts w:hint="cs"/>
                <w:b/>
                <w:bCs/>
                <w:rtl/>
              </w:rPr>
              <w:t>מספר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טלפון</w:t>
            </w:r>
          </w:p>
        </w:tc>
      </w:tr>
      <w:tr w:rsidR="003618B2" w:rsidRPr="003618B2" w14:paraId="6C38536B" w14:textId="77777777" w:rsidTr="003618B2">
        <w:tc>
          <w:tcPr>
            <w:tcW w:w="378" w:type="dxa"/>
          </w:tcPr>
          <w:p w14:paraId="6B3D78BF" w14:textId="77777777" w:rsidR="003618B2" w:rsidRDefault="003618B2" w:rsidP="005F1A15">
            <w:pPr>
              <w:rPr>
                <w:rtl/>
              </w:rPr>
            </w:pPr>
          </w:p>
          <w:p w14:paraId="304E2276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185" w:type="dxa"/>
          </w:tcPr>
          <w:p w14:paraId="408CD213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7563E822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14CD5A43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250C8433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12F8DAC9" w14:textId="77777777" w:rsidTr="003618B2">
        <w:tc>
          <w:tcPr>
            <w:tcW w:w="378" w:type="dxa"/>
          </w:tcPr>
          <w:p w14:paraId="47E5273B" w14:textId="77777777" w:rsidR="003618B2" w:rsidRDefault="003618B2" w:rsidP="005F1A15">
            <w:pPr>
              <w:rPr>
                <w:rtl/>
              </w:rPr>
            </w:pPr>
          </w:p>
          <w:p w14:paraId="3D1EE9E9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185" w:type="dxa"/>
          </w:tcPr>
          <w:p w14:paraId="66006390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37F875F0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51D13DDF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633F6B00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63E05CF2" w14:textId="77777777" w:rsidTr="003618B2">
        <w:tc>
          <w:tcPr>
            <w:tcW w:w="378" w:type="dxa"/>
          </w:tcPr>
          <w:p w14:paraId="6FEE0731" w14:textId="77777777" w:rsidR="003618B2" w:rsidRDefault="003618B2" w:rsidP="005F1A15">
            <w:pPr>
              <w:rPr>
                <w:rtl/>
              </w:rPr>
            </w:pPr>
          </w:p>
          <w:p w14:paraId="1996C928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185" w:type="dxa"/>
          </w:tcPr>
          <w:p w14:paraId="48AFBBCD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18C49120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48003072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4A4F6B9E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52CDA0F2" w14:textId="77777777" w:rsidTr="003618B2">
        <w:tc>
          <w:tcPr>
            <w:tcW w:w="378" w:type="dxa"/>
          </w:tcPr>
          <w:p w14:paraId="315A93DF" w14:textId="77777777" w:rsidR="003618B2" w:rsidRDefault="003618B2" w:rsidP="005F1A15">
            <w:pPr>
              <w:rPr>
                <w:rtl/>
              </w:rPr>
            </w:pPr>
          </w:p>
          <w:p w14:paraId="7AE79153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185" w:type="dxa"/>
          </w:tcPr>
          <w:p w14:paraId="20BF09A7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5BE1FFBE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081CFF15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5B72810C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3F642844" w14:textId="77777777" w:rsidTr="003618B2">
        <w:tc>
          <w:tcPr>
            <w:tcW w:w="378" w:type="dxa"/>
          </w:tcPr>
          <w:p w14:paraId="35A439DC" w14:textId="77777777" w:rsidR="003618B2" w:rsidRDefault="003618B2" w:rsidP="005F1A15">
            <w:pPr>
              <w:rPr>
                <w:rtl/>
              </w:rPr>
            </w:pPr>
          </w:p>
          <w:p w14:paraId="784C6D82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185" w:type="dxa"/>
          </w:tcPr>
          <w:p w14:paraId="27120419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7933EDE6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583A80F2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5771AF6F" w14:textId="77777777" w:rsidR="003618B2" w:rsidRPr="003618B2" w:rsidRDefault="003618B2" w:rsidP="005F1A15">
            <w:pPr>
              <w:rPr>
                <w:rtl/>
              </w:rPr>
            </w:pPr>
          </w:p>
        </w:tc>
      </w:tr>
    </w:tbl>
    <w:p w14:paraId="0069849C" w14:textId="77777777" w:rsidR="00103F58" w:rsidRDefault="00103F58" w:rsidP="00103F58">
      <w:pPr>
        <w:pStyle w:val="11"/>
        <w:rPr>
          <w:rtl/>
        </w:rPr>
      </w:pPr>
    </w:p>
    <w:p w14:paraId="6B110838" w14:textId="77777777" w:rsidR="00CA75CC" w:rsidRDefault="00CA75CC" w:rsidP="00103F58">
      <w:pPr>
        <w:pStyle w:val="11"/>
        <w:rPr>
          <w:rtl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לצרף</w:t>
      </w:r>
      <w:r>
        <w:rPr>
          <w:rtl/>
        </w:rPr>
        <w:t xml:space="preserve"> </w:t>
      </w:r>
      <w:r>
        <w:rPr>
          <w:rFonts w:hint="cs"/>
          <w:rtl/>
        </w:rPr>
        <w:t>בנספח</w:t>
      </w:r>
      <w:r>
        <w:rPr>
          <w:rtl/>
        </w:rPr>
        <w:t xml:space="preserve"> </w:t>
      </w:r>
      <w:r>
        <w:rPr>
          <w:rFonts w:hint="cs"/>
          <w:rtl/>
        </w:rPr>
        <w:t>לטופס</w:t>
      </w:r>
      <w:r>
        <w:rPr>
          <w:rtl/>
        </w:rPr>
        <w:t xml:space="preserve"> </w:t>
      </w:r>
      <w:r>
        <w:rPr>
          <w:rFonts w:hint="cs"/>
          <w:rtl/>
        </w:rPr>
        <w:t>ההצעה</w:t>
      </w:r>
      <w:r>
        <w:rPr>
          <w:rtl/>
        </w:rPr>
        <w:t xml:space="preserve">, </w:t>
      </w:r>
      <w:r>
        <w:rPr>
          <w:rFonts w:hint="cs"/>
          <w:rtl/>
        </w:rPr>
        <w:t>טבלה</w:t>
      </w:r>
      <w:r>
        <w:rPr>
          <w:rtl/>
        </w:rPr>
        <w:t xml:space="preserve"> </w:t>
      </w:r>
      <w:r>
        <w:rPr>
          <w:rFonts w:hint="cs"/>
          <w:rtl/>
        </w:rPr>
        <w:t>במבנה</w:t>
      </w:r>
      <w:r>
        <w:rPr>
          <w:rtl/>
        </w:rPr>
        <w:t xml:space="preserve"> </w:t>
      </w:r>
      <w:r>
        <w:rPr>
          <w:rFonts w:hint="cs"/>
          <w:rtl/>
        </w:rPr>
        <w:t>דומה</w:t>
      </w:r>
      <w:r>
        <w:rPr>
          <w:rtl/>
        </w:rPr>
        <w:t xml:space="preserve"> </w:t>
      </w:r>
      <w:r>
        <w:rPr>
          <w:rFonts w:hint="cs"/>
          <w:rtl/>
        </w:rPr>
        <w:t>המציגה</w:t>
      </w:r>
      <w:r>
        <w:rPr>
          <w:rtl/>
        </w:rPr>
        <w:t xml:space="preserve"> </w:t>
      </w:r>
      <w:r>
        <w:rPr>
          <w:rFonts w:hint="cs"/>
          <w:rtl/>
        </w:rPr>
        <w:t>מספר</w:t>
      </w:r>
      <w:r>
        <w:rPr>
          <w:rtl/>
        </w:rPr>
        <w:t xml:space="preserve"> </w:t>
      </w:r>
      <w:r>
        <w:rPr>
          <w:rFonts w:hint="cs"/>
          <w:rtl/>
        </w:rPr>
        <w:t>רב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פרויקטים</w:t>
      </w:r>
      <w:r>
        <w:rPr>
          <w:rtl/>
        </w:rPr>
        <w:t xml:space="preserve"> </w:t>
      </w:r>
      <w:r>
        <w:rPr>
          <w:rFonts w:hint="cs"/>
          <w:rtl/>
        </w:rPr>
        <w:t>להצגת</w:t>
      </w:r>
      <w:r>
        <w:rPr>
          <w:rtl/>
        </w:rPr>
        <w:t xml:space="preserve"> </w:t>
      </w:r>
      <w:r>
        <w:rPr>
          <w:rFonts w:hint="cs"/>
          <w:rtl/>
        </w:rPr>
        <w:t>נסיונו</w:t>
      </w:r>
      <w:r>
        <w:rPr>
          <w:rtl/>
        </w:rPr>
        <w:t>.</w:t>
      </w:r>
    </w:p>
    <w:p w14:paraId="07754B5A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מנהל</w:t>
      </w:r>
      <w:r>
        <w:rPr>
          <w:rtl/>
        </w:rPr>
        <w:t>/</w:t>
      </w:r>
      <w:r>
        <w:rPr>
          <w:rFonts w:hint="cs"/>
          <w:rtl/>
        </w:rPr>
        <w:t>ת</w:t>
      </w:r>
      <w:r>
        <w:rPr>
          <w:rtl/>
        </w:rPr>
        <w:t xml:space="preserve"> </w:t>
      </w:r>
      <w:r>
        <w:rPr>
          <w:rFonts w:hint="cs"/>
          <w:rtl/>
        </w:rPr>
        <w:t>הפרויקט</w:t>
      </w:r>
      <w:r>
        <w:rPr>
          <w:rtl/>
        </w:rPr>
        <w:t xml:space="preserve"> </w:t>
      </w:r>
      <w:r>
        <w:rPr>
          <w:rFonts w:hint="cs"/>
          <w:rtl/>
        </w:rPr>
        <w:t>המוצע</w:t>
      </w:r>
      <w:r>
        <w:rPr>
          <w:rtl/>
        </w:rPr>
        <w:t>/</w:t>
      </w:r>
      <w:r>
        <w:rPr>
          <w:rFonts w:hint="cs"/>
          <w:rtl/>
        </w:rPr>
        <w:t>ת</w:t>
      </w:r>
      <w:r>
        <w:rPr>
          <w:rtl/>
        </w:rPr>
        <w:t>:</w:t>
      </w:r>
    </w:p>
    <w:tbl>
      <w:tblPr>
        <w:tblStyle w:val="af7"/>
        <w:bidiVisual/>
        <w:tblW w:w="0" w:type="auto"/>
        <w:tblInd w:w="400" w:type="dxa"/>
        <w:tblLook w:val="04A0" w:firstRow="1" w:lastRow="0" w:firstColumn="1" w:lastColumn="0" w:noHBand="0" w:noVBand="1"/>
      </w:tblPr>
      <w:tblGrid>
        <w:gridCol w:w="4253"/>
        <w:gridCol w:w="4536"/>
      </w:tblGrid>
      <w:tr w:rsidR="00103F58" w:rsidRPr="00103F58" w14:paraId="72DF2239" w14:textId="77777777" w:rsidTr="003F5A7B">
        <w:tc>
          <w:tcPr>
            <w:tcW w:w="4253" w:type="dxa"/>
          </w:tcPr>
          <w:p w14:paraId="39D87910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4536" w:type="dxa"/>
          </w:tcPr>
          <w:p w14:paraId="40A92B96" w14:textId="77777777" w:rsidR="00103F58" w:rsidRDefault="00103F58" w:rsidP="005F1A15">
            <w:pPr>
              <w:rPr>
                <w:rtl/>
              </w:rPr>
            </w:pPr>
          </w:p>
          <w:p w14:paraId="34F9EBFD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275E53B4" w14:textId="77777777" w:rsidTr="003F5A7B">
        <w:tc>
          <w:tcPr>
            <w:tcW w:w="4253" w:type="dxa"/>
          </w:tcPr>
          <w:p w14:paraId="7530D253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שנות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נ</w:t>
            </w:r>
            <w:r>
              <w:rPr>
                <w:rFonts w:hint="cs"/>
                <w:b/>
                <w:bCs/>
                <w:rtl/>
              </w:rPr>
              <w:t>י</w:t>
            </w:r>
            <w:r w:rsidRPr="00103F58">
              <w:rPr>
                <w:rFonts w:hint="cs"/>
                <w:b/>
                <w:bCs/>
                <w:rtl/>
              </w:rPr>
              <w:t>סיון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בקליטת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תוכניות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ויעודי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קרקע</w:t>
            </w:r>
          </w:p>
        </w:tc>
        <w:tc>
          <w:tcPr>
            <w:tcW w:w="4536" w:type="dxa"/>
          </w:tcPr>
          <w:p w14:paraId="6D01B076" w14:textId="77777777" w:rsidR="00103F58" w:rsidRDefault="00103F58" w:rsidP="005F1A15">
            <w:pPr>
              <w:rPr>
                <w:rtl/>
              </w:rPr>
            </w:pPr>
          </w:p>
          <w:p w14:paraId="74DB97E0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694F8138" w14:textId="77777777" w:rsidTr="003F5A7B">
        <w:tc>
          <w:tcPr>
            <w:tcW w:w="4253" w:type="dxa"/>
          </w:tcPr>
          <w:p w14:paraId="68BDE672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השכלה</w:t>
            </w:r>
          </w:p>
        </w:tc>
        <w:tc>
          <w:tcPr>
            <w:tcW w:w="4536" w:type="dxa"/>
          </w:tcPr>
          <w:p w14:paraId="583E9D3F" w14:textId="77777777" w:rsidR="00103F58" w:rsidRDefault="00103F58" w:rsidP="005F1A15">
            <w:pPr>
              <w:rPr>
                <w:rtl/>
              </w:rPr>
            </w:pPr>
          </w:p>
          <w:p w14:paraId="7523610F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2A1D3C74" w14:textId="77777777" w:rsidR="00CA75CC" w:rsidRDefault="00CA75CC" w:rsidP="00CA75CC">
      <w:pPr>
        <w:rPr>
          <w:rtl/>
        </w:rPr>
      </w:pPr>
    </w:p>
    <w:p w14:paraId="3A13958C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רשימת</w:t>
      </w:r>
      <w:r>
        <w:rPr>
          <w:rtl/>
        </w:rPr>
        <w:t xml:space="preserve"> </w:t>
      </w:r>
      <w:r>
        <w:rPr>
          <w:rFonts w:hint="cs"/>
          <w:rtl/>
        </w:rPr>
        <w:t>העובדים</w:t>
      </w:r>
      <w:r>
        <w:rPr>
          <w:rtl/>
        </w:rPr>
        <w:t xml:space="preserve"> </w:t>
      </w:r>
      <w:r>
        <w:rPr>
          <w:rFonts w:hint="cs"/>
          <w:rtl/>
        </w:rPr>
        <w:t>המוצעים</w:t>
      </w:r>
      <w:r>
        <w:rPr>
          <w:rtl/>
        </w:rPr>
        <w:t xml:space="preserve"> </w:t>
      </w:r>
      <w:r>
        <w:rPr>
          <w:rFonts w:hint="cs"/>
          <w:rtl/>
        </w:rPr>
        <w:t>בפרויקט</w:t>
      </w:r>
      <w:r>
        <w:rPr>
          <w:rtl/>
        </w:rPr>
        <w:t xml:space="preserve"> </w:t>
      </w:r>
      <w:r>
        <w:rPr>
          <w:rFonts w:hint="cs"/>
          <w:rtl/>
        </w:rPr>
        <w:t>ונסיונם</w:t>
      </w:r>
      <w:r>
        <w:rPr>
          <w:rtl/>
        </w:rPr>
        <w:t>: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567"/>
        <w:gridCol w:w="2268"/>
        <w:gridCol w:w="2410"/>
        <w:gridCol w:w="1703"/>
        <w:gridCol w:w="1841"/>
      </w:tblGrid>
      <w:tr w:rsidR="00103F58" w:rsidRPr="00103F58" w14:paraId="3CF425B5" w14:textId="77777777" w:rsidTr="00103F58">
        <w:tc>
          <w:tcPr>
            <w:tcW w:w="567" w:type="dxa"/>
            <w:vAlign w:val="center"/>
          </w:tcPr>
          <w:p w14:paraId="1C5CF0E8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b/>
                <w:bCs/>
                <w:rtl/>
              </w:rPr>
              <w:t>#</w:t>
            </w:r>
          </w:p>
        </w:tc>
        <w:tc>
          <w:tcPr>
            <w:tcW w:w="2268" w:type="dxa"/>
            <w:vAlign w:val="center"/>
          </w:tcPr>
          <w:p w14:paraId="3492ADFA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העובד</w:t>
            </w:r>
          </w:p>
        </w:tc>
        <w:tc>
          <w:tcPr>
            <w:tcW w:w="2410" w:type="dxa"/>
            <w:vAlign w:val="center"/>
          </w:tcPr>
          <w:p w14:paraId="7A292469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תפקיד</w:t>
            </w:r>
          </w:p>
        </w:tc>
        <w:tc>
          <w:tcPr>
            <w:tcW w:w="1703" w:type="dxa"/>
            <w:vAlign w:val="center"/>
          </w:tcPr>
          <w:p w14:paraId="1766D31F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ותק</w:t>
            </w:r>
          </w:p>
        </w:tc>
        <w:tc>
          <w:tcPr>
            <w:tcW w:w="1841" w:type="dxa"/>
            <w:vAlign w:val="center"/>
          </w:tcPr>
          <w:p w14:paraId="5EBE1338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שיעור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משרה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בקליטת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תוכניות</w:t>
            </w:r>
          </w:p>
        </w:tc>
      </w:tr>
      <w:tr w:rsidR="00103F58" w:rsidRPr="00103F58" w14:paraId="5D615598" w14:textId="77777777" w:rsidTr="00103F58">
        <w:tc>
          <w:tcPr>
            <w:tcW w:w="567" w:type="dxa"/>
          </w:tcPr>
          <w:p w14:paraId="7D576CD6" w14:textId="77777777" w:rsidR="00103F58" w:rsidRDefault="00103F58" w:rsidP="005F1A15">
            <w:pPr>
              <w:rPr>
                <w:rtl/>
              </w:rPr>
            </w:pPr>
          </w:p>
          <w:p w14:paraId="1DF75703" w14:textId="77777777" w:rsidR="00103F58" w:rsidRP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268" w:type="dxa"/>
          </w:tcPr>
          <w:p w14:paraId="34D1DEF0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726276A6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466EB9DD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20DD1AFE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204D9811" w14:textId="77777777" w:rsidTr="00103F58">
        <w:tc>
          <w:tcPr>
            <w:tcW w:w="567" w:type="dxa"/>
          </w:tcPr>
          <w:p w14:paraId="7A1D8175" w14:textId="77777777" w:rsidR="00103F58" w:rsidRDefault="00103F58" w:rsidP="005F1A15">
            <w:pPr>
              <w:rPr>
                <w:rtl/>
              </w:rPr>
            </w:pPr>
          </w:p>
          <w:p w14:paraId="58FC4C28" w14:textId="77777777" w:rsidR="00103F58" w:rsidRDefault="00103F58" w:rsidP="00103F58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268" w:type="dxa"/>
          </w:tcPr>
          <w:p w14:paraId="62026EAD" w14:textId="77777777" w:rsidR="00103F58" w:rsidRDefault="00103F58" w:rsidP="005F1A15">
            <w:pPr>
              <w:rPr>
                <w:rtl/>
              </w:rPr>
            </w:pPr>
          </w:p>
          <w:p w14:paraId="125CBC04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0AA59EC7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0EC8EA0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4CC79936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6F32FE7E" w14:textId="77777777" w:rsidTr="00103F58">
        <w:tc>
          <w:tcPr>
            <w:tcW w:w="567" w:type="dxa"/>
          </w:tcPr>
          <w:p w14:paraId="5BCF89C8" w14:textId="77777777" w:rsidR="00103F58" w:rsidRDefault="00103F58" w:rsidP="005F1A15">
            <w:pPr>
              <w:rPr>
                <w:rtl/>
              </w:rPr>
            </w:pPr>
          </w:p>
          <w:p w14:paraId="43E5B40B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268" w:type="dxa"/>
          </w:tcPr>
          <w:p w14:paraId="5E38E389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477DDAEE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4244C656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63799DF8" w14:textId="77777777" w:rsidR="00103F58" w:rsidRDefault="00103F58" w:rsidP="005F1A15">
            <w:pPr>
              <w:rPr>
                <w:rtl/>
              </w:rPr>
            </w:pPr>
          </w:p>
          <w:p w14:paraId="4BAE0CEF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70AE9DBB" w14:textId="77777777" w:rsidTr="00103F58">
        <w:tc>
          <w:tcPr>
            <w:tcW w:w="567" w:type="dxa"/>
          </w:tcPr>
          <w:p w14:paraId="125A2787" w14:textId="77777777" w:rsidR="00103F58" w:rsidRDefault="00103F58" w:rsidP="005F1A15">
            <w:pPr>
              <w:rPr>
                <w:rtl/>
              </w:rPr>
            </w:pPr>
          </w:p>
          <w:p w14:paraId="27AB3458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268" w:type="dxa"/>
          </w:tcPr>
          <w:p w14:paraId="6E03E6B0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26B5DC29" w14:textId="77777777" w:rsidR="00103F58" w:rsidRDefault="00103F58" w:rsidP="005F1A15">
            <w:pPr>
              <w:rPr>
                <w:rtl/>
              </w:rPr>
            </w:pPr>
          </w:p>
          <w:p w14:paraId="29CBCBDD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0A58B54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082E3B89" w14:textId="77777777" w:rsid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5B5118F1" w14:textId="77777777" w:rsidTr="00103F58">
        <w:tc>
          <w:tcPr>
            <w:tcW w:w="567" w:type="dxa"/>
          </w:tcPr>
          <w:p w14:paraId="75E5FA27" w14:textId="77777777" w:rsidR="00103F58" w:rsidRDefault="00103F58" w:rsidP="005F1A15">
            <w:pPr>
              <w:rPr>
                <w:rtl/>
              </w:rPr>
            </w:pPr>
          </w:p>
          <w:p w14:paraId="12BAA7AD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268" w:type="dxa"/>
          </w:tcPr>
          <w:p w14:paraId="1DBF54EB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50297045" w14:textId="77777777" w:rsidR="00103F58" w:rsidRDefault="00103F58" w:rsidP="005F1A15">
            <w:pPr>
              <w:rPr>
                <w:rtl/>
              </w:rPr>
            </w:pPr>
          </w:p>
          <w:p w14:paraId="60C4EA0C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7D53A62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0D1AE1B2" w14:textId="77777777" w:rsid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6768ED7A" w14:textId="77777777" w:rsidTr="00103F58">
        <w:tc>
          <w:tcPr>
            <w:tcW w:w="567" w:type="dxa"/>
          </w:tcPr>
          <w:p w14:paraId="5136C6FE" w14:textId="77777777" w:rsidR="00103F58" w:rsidRDefault="00103F58" w:rsidP="005F1A15">
            <w:pPr>
              <w:rPr>
                <w:rtl/>
              </w:rPr>
            </w:pPr>
          </w:p>
          <w:p w14:paraId="3D7CD843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268" w:type="dxa"/>
          </w:tcPr>
          <w:p w14:paraId="798161F2" w14:textId="77777777" w:rsidR="00103F58" w:rsidRDefault="00103F58" w:rsidP="005F1A15">
            <w:pPr>
              <w:rPr>
                <w:rtl/>
              </w:rPr>
            </w:pPr>
          </w:p>
          <w:p w14:paraId="7397786C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14F3BCA6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6598F80E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3871236D" w14:textId="77777777" w:rsidR="00103F58" w:rsidRDefault="00103F58" w:rsidP="005F1A15">
            <w:pPr>
              <w:rPr>
                <w:rtl/>
              </w:rPr>
            </w:pPr>
          </w:p>
        </w:tc>
      </w:tr>
    </w:tbl>
    <w:p w14:paraId="3F6B5C34" w14:textId="77777777" w:rsidR="00CA75CC" w:rsidRDefault="00CA75CC" w:rsidP="00103F58">
      <w:pPr>
        <w:pStyle w:val="11"/>
        <w:rPr>
          <w:rtl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לצרף</w:t>
      </w:r>
      <w:r>
        <w:rPr>
          <w:rtl/>
        </w:rPr>
        <w:t xml:space="preserve"> </w:t>
      </w:r>
      <w:r>
        <w:rPr>
          <w:rFonts w:hint="cs"/>
          <w:rtl/>
        </w:rPr>
        <w:t>בנספח</w:t>
      </w:r>
      <w:r>
        <w:rPr>
          <w:rtl/>
        </w:rPr>
        <w:t xml:space="preserve"> </w:t>
      </w:r>
      <w:r>
        <w:rPr>
          <w:rFonts w:hint="cs"/>
          <w:rtl/>
        </w:rPr>
        <w:t>לטופס</w:t>
      </w:r>
      <w:r>
        <w:rPr>
          <w:rtl/>
        </w:rPr>
        <w:t xml:space="preserve"> </w:t>
      </w:r>
      <w:r>
        <w:rPr>
          <w:rFonts w:hint="cs"/>
          <w:rtl/>
        </w:rPr>
        <w:t>ההצעה</w:t>
      </w:r>
      <w:r>
        <w:rPr>
          <w:rtl/>
        </w:rPr>
        <w:t xml:space="preserve">, </w:t>
      </w:r>
      <w:r>
        <w:rPr>
          <w:rFonts w:hint="cs"/>
          <w:rtl/>
        </w:rPr>
        <w:t>טבלה</w:t>
      </w:r>
      <w:r>
        <w:rPr>
          <w:rtl/>
        </w:rPr>
        <w:t xml:space="preserve"> </w:t>
      </w:r>
      <w:r>
        <w:rPr>
          <w:rFonts w:hint="cs"/>
          <w:rtl/>
        </w:rPr>
        <w:t>במבנה</w:t>
      </w:r>
      <w:r>
        <w:rPr>
          <w:rtl/>
        </w:rPr>
        <w:t xml:space="preserve"> </w:t>
      </w:r>
      <w:r>
        <w:rPr>
          <w:rFonts w:hint="cs"/>
          <w:rtl/>
        </w:rPr>
        <w:t>דומה</w:t>
      </w:r>
      <w:r>
        <w:rPr>
          <w:rtl/>
        </w:rPr>
        <w:t xml:space="preserve"> </w:t>
      </w:r>
      <w:r>
        <w:rPr>
          <w:rFonts w:hint="cs"/>
          <w:rtl/>
        </w:rPr>
        <w:t>המציגה</w:t>
      </w:r>
      <w:r>
        <w:rPr>
          <w:rtl/>
        </w:rPr>
        <w:t xml:space="preserve"> </w:t>
      </w:r>
      <w:r>
        <w:rPr>
          <w:rFonts w:hint="cs"/>
          <w:rtl/>
        </w:rPr>
        <w:t>מספר</w:t>
      </w:r>
      <w:r>
        <w:rPr>
          <w:rtl/>
        </w:rPr>
        <w:t xml:space="preserve"> </w:t>
      </w:r>
      <w:r>
        <w:rPr>
          <w:rFonts w:hint="cs"/>
          <w:rtl/>
        </w:rPr>
        <w:t>גדול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עובדים</w:t>
      </w:r>
      <w:r>
        <w:rPr>
          <w:rtl/>
        </w:rPr>
        <w:t xml:space="preserve"> </w:t>
      </w:r>
      <w:r>
        <w:rPr>
          <w:rFonts w:hint="cs"/>
          <w:rtl/>
        </w:rPr>
        <w:t>בתחום</w:t>
      </w:r>
      <w:r>
        <w:rPr>
          <w:rtl/>
        </w:rPr>
        <w:t>.</w:t>
      </w:r>
    </w:p>
    <w:p w14:paraId="14BD0C89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סורק</w:t>
      </w:r>
      <w:r>
        <w:rPr>
          <w:rtl/>
        </w:rPr>
        <w:t xml:space="preserve"> </w:t>
      </w:r>
      <w:r>
        <w:rPr>
          <w:rFonts w:hint="cs"/>
          <w:rtl/>
        </w:rPr>
        <w:t>מסמכים</w:t>
      </w:r>
      <w:r>
        <w:rPr>
          <w:rtl/>
        </w:rPr>
        <w:t xml:space="preserve"> </w:t>
      </w:r>
      <w:r>
        <w:rPr>
          <w:rFonts w:hint="cs"/>
          <w:rtl/>
        </w:rPr>
        <w:t>רחב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2410"/>
        <w:gridCol w:w="1843"/>
        <w:gridCol w:w="1417"/>
        <w:gridCol w:w="1134"/>
        <w:gridCol w:w="1985"/>
      </w:tblGrid>
      <w:tr w:rsidR="00103F58" w:rsidRPr="00103F58" w14:paraId="4AAE6E20" w14:textId="77777777" w:rsidTr="00103F58">
        <w:tc>
          <w:tcPr>
            <w:tcW w:w="2410" w:type="dxa"/>
          </w:tcPr>
          <w:p w14:paraId="3396AED9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יצרן</w:t>
            </w:r>
          </w:p>
        </w:tc>
        <w:tc>
          <w:tcPr>
            <w:tcW w:w="1843" w:type="dxa"/>
          </w:tcPr>
          <w:p w14:paraId="36BE94D2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דגם</w:t>
            </w:r>
          </w:p>
        </w:tc>
        <w:tc>
          <w:tcPr>
            <w:tcW w:w="1417" w:type="dxa"/>
          </w:tcPr>
          <w:p w14:paraId="48601BE6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רוחב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דף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מקסימלי</w:t>
            </w:r>
          </w:p>
        </w:tc>
        <w:tc>
          <w:tcPr>
            <w:tcW w:w="1134" w:type="dxa"/>
          </w:tcPr>
          <w:p w14:paraId="2A1B17B4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כמות</w:t>
            </w:r>
          </w:p>
        </w:tc>
        <w:tc>
          <w:tcPr>
            <w:tcW w:w="1985" w:type="dxa"/>
          </w:tcPr>
          <w:p w14:paraId="6C69235D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בעלות</w:t>
            </w:r>
          </w:p>
          <w:p w14:paraId="187E91DC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b/>
                <w:bCs/>
                <w:rtl/>
              </w:rPr>
              <w:t>(</w:t>
            </w:r>
            <w:r w:rsidRPr="00103F58">
              <w:rPr>
                <w:rFonts w:hint="cs"/>
                <w:b/>
                <w:bCs/>
                <w:rtl/>
              </w:rPr>
              <w:t>המציע</w:t>
            </w:r>
            <w:r w:rsidRPr="00103F58">
              <w:rPr>
                <w:b/>
                <w:bCs/>
                <w:rtl/>
              </w:rPr>
              <w:t>/</w:t>
            </w:r>
            <w:r w:rsidRPr="00103F58">
              <w:rPr>
                <w:rFonts w:hint="cs"/>
                <w:b/>
                <w:bCs/>
                <w:rtl/>
              </w:rPr>
              <w:t>קבלן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משנה</w:t>
            </w:r>
            <w:r w:rsidRPr="00103F58">
              <w:rPr>
                <w:b/>
                <w:bCs/>
                <w:rtl/>
              </w:rPr>
              <w:t>)</w:t>
            </w:r>
          </w:p>
        </w:tc>
      </w:tr>
      <w:tr w:rsidR="00103F58" w:rsidRPr="00103F58" w14:paraId="5846CB79" w14:textId="77777777" w:rsidTr="00103F58">
        <w:tc>
          <w:tcPr>
            <w:tcW w:w="2410" w:type="dxa"/>
          </w:tcPr>
          <w:p w14:paraId="20C3AD39" w14:textId="77777777" w:rsidR="00103F58" w:rsidRDefault="00103F58" w:rsidP="005F1A15">
            <w:pPr>
              <w:rPr>
                <w:rtl/>
              </w:rPr>
            </w:pPr>
          </w:p>
          <w:p w14:paraId="0DD9374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61298065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417" w:type="dxa"/>
          </w:tcPr>
          <w:p w14:paraId="102F7CF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134" w:type="dxa"/>
          </w:tcPr>
          <w:p w14:paraId="08DA7E4E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985" w:type="dxa"/>
          </w:tcPr>
          <w:p w14:paraId="412C3700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27468CA9" w14:textId="77777777" w:rsidTr="00103F58">
        <w:tc>
          <w:tcPr>
            <w:tcW w:w="2410" w:type="dxa"/>
          </w:tcPr>
          <w:p w14:paraId="2EF8BDF2" w14:textId="77777777" w:rsidR="00103F58" w:rsidRDefault="00103F58" w:rsidP="005F1A15">
            <w:pPr>
              <w:rPr>
                <w:rtl/>
              </w:rPr>
            </w:pPr>
          </w:p>
          <w:p w14:paraId="179BB05A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4AC93274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417" w:type="dxa"/>
          </w:tcPr>
          <w:p w14:paraId="23A16A1A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134" w:type="dxa"/>
          </w:tcPr>
          <w:p w14:paraId="027038BF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985" w:type="dxa"/>
          </w:tcPr>
          <w:p w14:paraId="263DADF0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588EE9EA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קבלני</w:t>
      </w:r>
      <w:r>
        <w:rPr>
          <w:rtl/>
        </w:rPr>
        <w:t xml:space="preserve"> </w:t>
      </w:r>
      <w:r>
        <w:rPr>
          <w:rFonts w:hint="cs"/>
          <w:rtl/>
        </w:rPr>
        <w:t>משנה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1701"/>
        <w:gridCol w:w="1843"/>
        <w:gridCol w:w="1563"/>
        <w:gridCol w:w="1841"/>
        <w:gridCol w:w="1841"/>
      </w:tblGrid>
      <w:tr w:rsidR="00103F58" w:rsidRPr="00103F58" w14:paraId="1F28A8A3" w14:textId="77777777" w:rsidTr="00103F58">
        <w:tc>
          <w:tcPr>
            <w:tcW w:w="1701" w:type="dxa"/>
          </w:tcPr>
          <w:p w14:paraId="7DB08A86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1843" w:type="dxa"/>
          </w:tcPr>
          <w:p w14:paraId="78BF32AF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כתובת</w:t>
            </w:r>
          </w:p>
        </w:tc>
        <w:tc>
          <w:tcPr>
            <w:tcW w:w="1563" w:type="dxa"/>
          </w:tcPr>
          <w:p w14:paraId="5A085517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מס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ע</w:t>
            </w:r>
            <w:r w:rsidRPr="00103F58">
              <w:rPr>
                <w:b/>
                <w:bCs/>
                <w:rtl/>
              </w:rPr>
              <w:t>.</w:t>
            </w:r>
            <w:r w:rsidRPr="00103F58">
              <w:rPr>
                <w:rFonts w:hint="cs"/>
                <w:b/>
                <w:bCs/>
                <w:rtl/>
              </w:rPr>
              <w:t>מ</w:t>
            </w:r>
            <w:r w:rsidRPr="00103F58">
              <w:rPr>
                <w:b/>
                <w:bCs/>
                <w:rtl/>
              </w:rPr>
              <w:t>./</w:t>
            </w:r>
            <w:r w:rsidRPr="00103F58">
              <w:rPr>
                <w:rFonts w:hint="cs"/>
                <w:b/>
                <w:bCs/>
                <w:rtl/>
              </w:rPr>
              <w:t>ח</w:t>
            </w:r>
            <w:r w:rsidRPr="00103F58">
              <w:rPr>
                <w:b/>
                <w:bCs/>
                <w:rtl/>
              </w:rPr>
              <w:t>.</w:t>
            </w:r>
            <w:r w:rsidRPr="00103F58">
              <w:rPr>
                <w:rFonts w:hint="cs"/>
                <w:b/>
                <w:bCs/>
                <w:rtl/>
              </w:rPr>
              <w:t>פ</w:t>
            </w:r>
          </w:p>
        </w:tc>
        <w:tc>
          <w:tcPr>
            <w:tcW w:w="1841" w:type="dxa"/>
          </w:tcPr>
          <w:p w14:paraId="0CB53464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תפקיד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בפרויקט</w:t>
            </w:r>
          </w:p>
        </w:tc>
        <w:tc>
          <w:tcPr>
            <w:tcW w:w="1841" w:type="dxa"/>
          </w:tcPr>
          <w:p w14:paraId="1EA79C6C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אזור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איסוף</w:t>
            </w:r>
          </w:p>
        </w:tc>
      </w:tr>
      <w:tr w:rsidR="00103F58" w:rsidRPr="00103F58" w14:paraId="34A2DDAA" w14:textId="77777777" w:rsidTr="00103F58">
        <w:tc>
          <w:tcPr>
            <w:tcW w:w="1701" w:type="dxa"/>
          </w:tcPr>
          <w:p w14:paraId="75DA410A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50FE15F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563" w:type="dxa"/>
          </w:tcPr>
          <w:p w14:paraId="3E9C9B63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190200D4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7CE69303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70B41085" w14:textId="77777777" w:rsidTr="00103F58">
        <w:tc>
          <w:tcPr>
            <w:tcW w:w="1701" w:type="dxa"/>
          </w:tcPr>
          <w:p w14:paraId="671E9B19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1C30EDD8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563" w:type="dxa"/>
          </w:tcPr>
          <w:p w14:paraId="1C21303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40428E89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5462E33A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46EAA019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נסיונו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קבלן</w:t>
      </w:r>
      <w:r>
        <w:rPr>
          <w:rtl/>
        </w:rPr>
        <w:t xml:space="preserve"> </w:t>
      </w:r>
      <w:r>
        <w:rPr>
          <w:rFonts w:hint="cs"/>
          <w:rtl/>
        </w:rPr>
        <w:t>המשנה</w:t>
      </w:r>
      <w:r>
        <w:rPr>
          <w:rtl/>
        </w:rPr>
        <w:t xml:space="preserve"> </w:t>
      </w:r>
      <w:r>
        <w:rPr>
          <w:rFonts w:hint="cs"/>
          <w:rtl/>
        </w:rPr>
        <w:t>בתפקיד</w:t>
      </w:r>
      <w:r>
        <w:rPr>
          <w:rtl/>
        </w:rPr>
        <w:t xml:space="preserve"> </w:t>
      </w:r>
      <w:r>
        <w:rPr>
          <w:rFonts w:hint="cs"/>
          <w:rtl/>
        </w:rPr>
        <w:t>המוצע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709"/>
        <w:gridCol w:w="2410"/>
        <w:gridCol w:w="992"/>
        <w:gridCol w:w="1559"/>
        <w:gridCol w:w="3119"/>
      </w:tblGrid>
      <w:tr w:rsidR="007912AD" w:rsidRPr="007912AD" w14:paraId="1BB55AB1" w14:textId="77777777" w:rsidTr="007912AD">
        <w:tc>
          <w:tcPr>
            <w:tcW w:w="709" w:type="dxa"/>
          </w:tcPr>
          <w:p w14:paraId="320CBA92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b/>
                <w:bCs/>
                <w:rtl/>
              </w:rPr>
              <w:t>#</w:t>
            </w:r>
          </w:p>
        </w:tc>
        <w:tc>
          <w:tcPr>
            <w:tcW w:w="2410" w:type="dxa"/>
          </w:tcPr>
          <w:p w14:paraId="2D5E4490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שם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הלקוח</w:t>
            </w:r>
          </w:p>
        </w:tc>
        <w:tc>
          <w:tcPr>
            <w:tcW w:w="992" w:type="dxa"/>
          </w:tcPr>
          <w:p w14:paraId="147913C5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מספר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תוכניות</w:t>
            </w:r>
          </w:p>
        </w:tc>
        <w:tc>
          <w:tcPr>
            <w:tcW w:w="1559" w:type="dxa"/>
          </w:tcPr>
          <w:p w14:paraId="03F81CAD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שנה</w:t>
            </w:r>
          </w:p>
        </w:tc>
        <w:tc>
          <w:tcPr>
            <w:tcW w:w="3119" w:type="dxa"/>
          </w:tcPr>
          <w:p w14:paraId="6070BD7C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פרטי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איש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קשר</w:t>
            </w:r>
            <w:r w:rsidRPr="007912AD">
              <w:rPr>
                <w:b/>
                <w:bCs/>
                <w:rtl/>
              </w:rPr>
              <w:t>:</w:t>
            </w:r>
          </w:p>
          <w:p w14:paraId="6022376E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שם</w:t>
            </w:r>
            <w:r w:rsidRPr="007912AD">
              <w:rPr>
                <w:b/>
                <w:bCs/>
                <w:rtl/>
              </w:rPr>
              <w:t xml:space="preserve">, </w:t>
            </w:r>
            <w:r w:rsidRPr="007912AD">
              <w:rPr>
                <w:rFonts w:hint="cs"/>
                <w:b/>
                <w:bCs/>
                <w:rtl/>
              </w:rPr>
              <w:t>תפקיד</w:t>
            </w:r>
            <w:r w:rsidRPr="007912AD">
              <w:rPr>
                <w:b/>
                <w:bCs/>
                <w:rtl/>
              </w:rPr>
              <w:t xml:space="preserve">, </w:t>
            </w:r>
            <w:r w:rsidRPr="007912AD">
              <w:rPr>
                <w:rFonts w:hint="cs"/>
                <w:b/>
                <w:bCs/>
                <w:rtl/>
              </w:rPr>
              <w:t>מספר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טלפון</w:t>
            </w:r>
          </w:p>
        </w:tc>
      </w:tr>
      <w:tr w:rsidR="007912AD" w:rsidRPr="007912AD" w14:paraId="719AA51C" w14:textId="77777777" w:rsidTr="007912AD">
        <w:tc>
          <w:tcPr>
            <w:tcW w:w="709" w:type="dxa"/>
          </w:tcPr>
          <w:p w14:paraId="17650914" w14:textId="77777777" w:rsidR="007912AD" w:rsidRP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410" w:type="dxa"/>
          </w:tcPr>
          <w:p w14:paraId="1A19F067" w14:textId="77777777" w:rsidR="007912AD" w:rsidRDefault="007912AD" w:rsidP="005F1A15">
            <w:pPr>
              <w:rPr>
                <w:rtl/>
              </w:rPr>
            </w:pPr>
          </w:p>
          <w:p w14:paraId="7028525E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55ECCDC4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789ECE83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7F657085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09814E05" w14:textId="77777777" w:rsidTr="007912AD">
        <w:tc>
          <w:tcPr>
            <w:tcW w:w="709" w:type="dxa"/>
          </w:tcPr>
          <w:p w14:paraId="54BD1AAE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  <w:p w14:paraId="75B57A9F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4E2E17CD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5953FEFE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066A4938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36878EE2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65289E19" w14:textId="77777777" w:rsidTr="007912AD">
        <w:tc>
          <w:tcPr>
            <w:tcW w:w="709" w:type="dxa"/>
          </w:tcPr>
          <w:p w14:paraId="409AC818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  <w:p w14:paraId="0CFB15FE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17875983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3E81BED2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12825C07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2E1134F0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1FE77D83" w14:textId="77777777" w:rsidTr="007912AD">
        <w:tc>
          <w:tcPr>
            <w:tcW w:w="709" w:type="dxa"/>
          </w:tcPr>
          <w:p w14:paraId="624606C9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  <w:p w14:paraId="337F47D4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34F35EB1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77847B7F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3082B71E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21B7B6AB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53836CEF" w14:textId="77777777" w:rsidTr="007912AD">
        <w:tc>
          <w:tcPr>
            <w:tcW w:w="709" w:type="dxa"/>
          </w:tcPr>
          <w:p w14:paraId="0EC6D7B2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  <w:p w14:paraId="7D4D779D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1FF2CBD5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40825F5A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6490E9A4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266032A3" w14:textId="77777777" w:rsidR="007912AD" w:rsidRPr="007912AD" w:rsidRDefault="007912AD" w:rsidP="005F1A15">
            <w:pPr>
              <w:rPr>
                <w:rtl/>
              </w:rPr>
            </w:pPr>
          </w:p>
        </w:tc>
      </w:tr>
    </w:tbl>
    <w:p w14:paraId="71C83182" w14:textId="77777777" w:rsidR="0071496B" w:rsidRDefault="0071496B" w:rsidP="0071496B">
      <w:pPr>
        <w:pStyle w:val="11"/>
        <w:rPr>
          <w:rtl/>
        </w:rPr>
      </w:pPr>
    </w:p>
    <w:p w14:paraId="78458430" w14:textId="77777777" w:rsidR="0071496B" w:rsidRDefault="0071496B">
      <w:pPr>
        <w:bidi w:val="0"/>
        <w:rPr>
          <w:rFonts w:ascii="Times New Roman" w:eastAsia="Times New Roman" w:hAnsi="Times New Roman"/>
          <w:color w:val="auto"/>
          <w:sz w:val="22"/>
          <w:szCs w:val="22"/>
          <w:rtl/>
          <w:lang w:eastAsia="he-IL"/>
        </w:rPr>
      </w:pPr>
      <w:r>
        <w:rPr>
          <w:rtl/>
        </w:rPr>
        <w:br w:type="page"/>
      </w:r>
    </w:p>
    <w:p w14:paraId="73F6DEDE" w14:textId="2820400A" w:rsidR="00CA75CC" w:rsidRDefault="00CA75CC" w:rsidP="0071496B">
      <w:pPr>
        <w:pStyle w:val="11"/>
        <w:rPr>
          <w:rtl/>
        </w:rPr>
      </w:pPr>
      <w:r>
        <w:rPr>
          <w:rFonts w:hint="cs"/>
          <w:rtl/>
        </w:rPr>
        <w:lastRenderedPageBreak/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לציין</w:t>
      </w:r>
      <w:r>
        <w:rPr>
          <w:rtl/>
        </w:rPr>
        <w:t xml:space="preserve"> </w:t>
      </w:r>
      <w:r>
        <w:rPr>
          <w:rFonts w:hint="cs"/>
          <w:rtl/>
        </w:rPr>
        <w:t>סעיפים</w:t>
      </w:r>
      <w:r>
        <w:rPr>
          <w:rtl/>
        </w:rPr>
        <w:t xml:space="preserve"> </w:t>
      </w:r>
      <w:r>
        <w:rPr>
          <w:rFonts w:hint="cs"/>
          <w:rtl/>
        </w:rPr>
        <w:t>בהצעתו</w:t>
      </w:r>
      <w:r>
        <w:rPr>
          <w:rtl/>
        </w:rPr>
        <w:t xml:space="preserve"> </w:t>
      </w:r>
      <w:r>
        <w:rPr>
          <w:rFonts w:hint="cs"/>
          <w:rtl/>
        </w:rPr>
        <w:t>המהווים</w:t>
      </w:r>
      <w:r>
        <w:rPr>
          <w:rtl/>
        </w:rPr>
        <w:t xml:space="preserve">, </w:t>
      </w:r>
      <w:r>
        <w:rPr>
          <w:rFonts w:hint="cs"/>
          <w:rtl/>
        </w:rPr>
        <w:t>לדעתו</w:t>
      </w:r>
      <w:r>
        <w:rPr>
          <w:rtl/>
        </w:rPr>
        <w:t xml:space="preserve">, </w:t>
      </w:r>
      <w:r>
        <w:rPr>
          <w:rFonts w:hint="cs"/>
          <w:rtl/>
        </w:rPr>
        <w:t>סוד</w:t>
      </w:r>
      <w:r>
        <w:rPr>
          <w:rtl/>
        </w:rPr>
        <w:t xml:space="preserve"> </w:t>
      </w:r>
      <w:r>
        <w:rPr>
          <w:rFonts w:hint="cs"/>
          <w:rtl/>
        </w:rPr>
        <w:t>מסחרי</w:t>
      </w:r>
      <w:r>
        <w:rPr>
          <w:rtl/>
        </w:rPr>
        <w:t xml:space="preserve"> </w:t>
      </w:r>
      <w:r>
        <w:rPr>
          <w:rFonts w:hint="cs"/>
          <w:rtl/>
        </w:rPr>
        <w:t>ושהוא</w:t>
      </w:r>
      <w:r>
        <w:rPr>
          <w:rtl/>
        </w:rPr>
        <w:t xml:space="preserve"> </w:t>
      </w:r>
      <w:r>
        <w:rPr>
          <w:rFonts w:hint="cs"/>
          <w:rtl/>
        </w:rPr>
        <w:t>מבקש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לחשוף</w:t>
      </w:r>
      <w:r>
        <w:rPr>
          <w:rtl/>
        </w:rPr>
        <w:t xml:space="preserve"> </w:t>
      </w:r>
      <w:r>
        <w:rPr>
          <w:rFonts w:hint="cs"/>
          <w:rtl/>
        </w:rPr>
        <w:t>אותם</w:t>
      </w:r>
      <w:r>
        <w:rPr>
          <w:rtl/>
        </w:rPr>
        <w:t xml:space="preserve">, </w:t>
      </w:r>
      <w:r>
        <w:rPr>
          <w:rFonts w:hint="cs"/>
          <w:rtl/>
        </w:rPr>
        <w:t>במקרה</w:t>
      </w:r>
      <w:r>
        <w:rPr>
          <w:rtl/>
        </w:rPr>
        <w:t xml:space="preserve"> </w:t>
      </w:r>
      <w:r>
        <w:rPr>
          <w:rFonts w:hint="cs"/>
          <w:rtl/>
        </w:rPr>
        <w:t>ויזכה</w:t>
      </w:r>
      <w:r>
        <w:rPr>
          <w:rtl/>
        </w:rPr>
        <w:t xml:space="preserve">,  </w:t>
      </w:r>
      <w:r>
        <w:rPr>
          <w:rFonts w:hint="cs"/>
          <w:rtl/>
        </w:rPr>
        <w:t>בפני</w:t>
      </w:r>
      <w:r>
        <w:rPr>
          <w:rtl/>
        </w:rPr>
        <w:t xml:space="preserve"> </w:t>
      </w:r>
      <w:r>
        <w:rPr>
          <w:rFonts w:hint="cs"/>
          <w:rtl/>
        </w:rPr>
        <w:t>מציעים</w:t>
      </w:r>
      <w:r>
        <w:rPr>
          <w:rtl/>
        </w:rPr>
        <w:t xml:space="preserve"> </w:t>
      </w:r>
      <w:r>
        <w:rPr>
          <w:rFonts w:hint="cs"/>
          <w:rtl/>
        </w:rPr>
        <w:t>שהצעתם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התקבלה</w:t>
      </w:r>
      <w:r>
        <w:rPr>
          <w:rtl/>
        </w:rPr>
        <w:t xml:space="preserve">. </w:t>
      </w:r>
      <w:r>
        <w:rPr>
          <w:rFonts w:hint="cs"/>
          <w:rtl/>
        </w:rPr>
        <w:t>הרשות</w:t>
      </w:r>
      <w:r>
        <w:rPr>
          <w:rtl/>
        </w:rPr>
        <w:t xml:space="preserve"> </w:t>
      </w:r>
      <w:r>
        <w:rPr>
          <w:rFonts w:hint="cs"/>
          <w:rtl/>
        </w:rPr>
        <w:t>תהיה</w:t>
      </w:r>
      <w:r>
        <w:rPr>
          <w:rtl/>
        </w:rPr>
        <w:t xml:space="preserve"> </w:t>
      </w:r>
      <w:r>
        <w:rPr>
          <w:rFonts w:hint="cs"/>
          <w:rtl/>
        </w:rPr>
        <w:t>רשאית</w:t>
      </w:r>
      <w:r>
        <w:rPr>
          <w:rtl/>
        </w:rPr>
        <w:t xml:space="preserve">,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חייבת</w:t>
      </w:r>
      <w:r>
        <w:rPr>
          <w:rtl/>
        </w:rPr>
        <w:t xml:space="preserve">, </w:t>
      </w:r>
      <w:r>
        <w:rPr>
          <w:rFonts w:hint="cs"/>
          <w:rtl/>
        </w:rPr>
        <w:t>לקבל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בקשת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בשלמותה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חלקים</w:t>
      </w:r>
      <w:r>
        <w:rPr>
          <w:rtl/>
        </w:rPr>
        <w:t xml:space="preserve"> </w:t>
      </w:r>
      <w:r>
        <w:rPr>
          <w:rFonts w:hint="cs"/>
          <w:rtl/>
        </w:rPr>
        <w:t>ממנה</w:t>
      </w:r>
      <w:r>
        <w:rPr>
          <w:rtl/>
        </w:rPr>
        <w:t>.</w:t>
      </w:r>
    </w:p>
    <w:p w14:paraId="60D0E6E1" w14:textId="77777777" w:rsidR="00CA75CC" w:rsidRDefault="00643CFF" w:rsidP="0071496B">
      <w:pPr>
        <w:pStyle w:val="11"/>
        <w:rPr>
          <w:rtl/>
        </w:rPr>
      </w:pPr>
      <w:r>
        <w:rPr>
          <w:rFonts w:hint="cs"/>
          <w:rtl/>
        </w:rPr>
        <w:t xml:space="preserve">מצורפים להצעתי </w:t>
      </w:r>
      <w:r w:rsidR="00CA75CC">
        <w:rPr>
          <w:rFonts w:hint="cs"/>
          <w:rtl/>
        </w:rPr>
        <w:t>הצעת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המחיר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במעטפה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נפרדת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סגורה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היטב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וכן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יתר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המסמכים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המפורטים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בתנאי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המכרז</w:t>
      </w:r>
      <w:r w:rsidR="00CA75CC">
        <w:rPr>
          <w:rtl/>
        </w:rPr>
        <w:t>.</w:t>
      </w:r>
    </w:p>
    <w:p w14:paraId="493625DF" w14:textId="77777777" w:rsidR="00CA75CC" w:rsidRDefault="00CA75CC" w:rsidP="00CA75CC">
      <w:pPr>
        <w:rPr>
          <w:rtl/>
        </w:rPr>
      </w:pPr>
    </w:p>
    <w:p w14:paraId="3D57B793" w14:textId="77777777" w:rsidR="00CA75CC" w:rsidRDefault="00CA75CC" w:rsidP="008E06D5">
      <w:pPr>
        <w:pStyle w:val="11"/>
        <w:rPr>
          <w:rtl/>
        </w:rPr>
      </w:pPr>
      <w:r>
        <w:rPr>
          <w:rFonts w:hint="cs"/>
          <w:rtl/>
        </w:rPr>
        <w:t>ולראיה</w:t>
      </w:r>
      <w:r>
        <w:rPr>
          <w:rtl/>
        </w:rPr>
        <w:t xml:space="preserve"> </w:t>
      </w:r>
      <w:r>
        <w:rPr>
          <w:rFonts w:hint="cs"/>
          <w:rtl/>
        </w:rPr>
        <w:t>באתי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החתום</w:t>
      </w:r>
      <w:r>
        <w:rPr>
          <w:rtl/>
        </w:rPr>
        <w:t>:</w:t>
      </w:r>
    </w:p>
    <w:p w14:paraId="692A5AE4" w14:textId="77777777" w:rsidR="00CA75CC" w:rsidRDefault="00CA75CC" w:rsidP="008E06D5">
      <w:pPr>
        <w:pStyle w:val="11"/>
        <w:rPr>
          <w:rtl/>
        </w:rPr>
      </w:pPr>
    </w:p>
    <w:p w14:paraId="18EDCA87" w14:textId="77777777" w:rsidR="00CA75CC" w:rsidRDefault="00CA75CC" w:rsidP="008E06D5">
      <w:pPr>
        <w:pStyle w:val="11"/>
        <w:rPr>
          <w:rtl/>
        </w:rPr>
      </w:pPr>
      <w:r>
        <w:rPr>
          <w:rFonts w:hint="cs"/>
          <w:rtl/>
        </w:rPr>
        <w:t>תאריך</w:t>
      </w:r>
      <w:r>
        <w:rPr>
          <w:rtl/>
        </w:rPr>
        <w:t xml:space="preserve"> ______________</w:t>
      </w:r>
      <w:r>
        <w:rPr>
          <w:rtl/>
        </w:rPr>
        <w:tab/>
      </w:r>
      <w:r>
        <w:rPr>
          <w:rFonts w:hint="cs"/>
          <w:rtl/>
        </w:rPr>
        <w:t>חתימת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__________________</w:t>
      </w:r>
    </w:p>
    <w:p w14:paraId="757F4D85" w14:textId="77777777" w:rsidR="00CA75CC" w:rsidRDefault="00CA75CC" w:rsidP="00CA75CC">
      <w:pPr>
        <w:rPr>
          <w:rtl/>
        </w:rPr>
      </w:pPr>
    </w:p>
    <w:p w14:paraId="2FCDD52A" w14:textId="77777777" w:rsidR="00CA75CC" w:rsidRDefault="00CA75CC" w:rsidP="00CA75CC">
      <w:pPr>
        <w:rPr>
          <w:rtl/>
        </w:rPr>
      </w:pPr>
    </w:p>
    <w:p w14:paraId="06776AD4" w14:textId="77777777" w:rsidR="00CA75CC" w:rsidRDefault="00CA75CC" w:rsidP="00CA75CC">
      <w:pPr>
        <w:rPr>
          <w:rtl/>
        </w:rPr>
      </w:pPr>
    </w:p>
    <w:p w14:paraId="2E49EDD4" w14:textId="77777777" w:rsidR="00CA75CC" w:rsidRPr="008E06D5" w:rsidRDefault="00CA75CC" w:rsidP="00CA75CC">
      <w:pPr>
        <w:rPr>
          <w:b/>
          <w:bCs/>
          <w:rtl/>
        </w:rPr>
      </w:pPr>
      <w:r w:rsidRPr="008E06D5">
        <w:rPr>
          <w:rFonts w:hint="cs"/>
          <w:b/>
          <w:bCs/>
          <w:rtl/>
        </w:rPr>
        <w:t>אימות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חתימה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על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ידי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עו</w:t>
      </w:r>
      <w:r w:rsidRPr="008E06D5">
        <w:rPr>
          <w:b/>
          <w:bCs/>
          <w:rtl/>
        </w:rPr>
        <w:t>"</w:t>
      </w:r>
      <w:r w:rsidRPr="008E06D5">
        <w:rPr>
          <w:rFonts w:hint="cs"/>
          <w:b/>
          <w:bCs/>
          <w:rtl/>
        </w:rPr>
        <w:t>ד</w:t>
      </w:r>
    </w:p>
    <w:p w14:paraId="6535BB4D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אני</w:t>
      </w:r>
      <w:r>
        <w:rPr>
          <w:rtl/>
        </w:rPr>
        <w:t xml:space="preserve"> </w:t>
      </w:r>
      <w:r>
        <w:rPr>
          <w:rFonts w:hint="cs"/>
          <w:rtl/>
        </w:rPr>
        <w:t>הח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 xml:space="preserve">, </w:t>
      </w:r>
      <w:r>
        <w:rPr>
          <w:rFonts w:hint="cs"/>
          <w:rtl/>
        </w:rPr>
        <w:t>עו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_______________</w:t>
      </w:r>
      <w:r>
        <w:rPr>
          <w:rFonts w:hint="cs"/>
          <w:rtl/>
        </w:rPr>
        <w:t>מאשר</w:t>
      </w:r>
      <w:r>
        <w:rPr>
          <w:rtl/>
        </w:rPr>
        <w:t xml:space="preserve"> </w:t>
      </w:r>
      <w:r>
        <w:rPr>
          <w:rFonts w:hint="cs"/>
          <w:rtl/>
        </w:rPr>
        <w:t>בזאת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______________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בישראל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 </w:t>
      </w:r>
      <w:r>
        <w:rPr>
          <w:rFonts w:hint="cs"/>
          <w:rtl/>
        </w:rPr>
        <w:t>וכי</w:t>
      </w: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>"</w:t>
      </w:r>
      <w:r>
        <w:rPr>
          <w:rFonts w:hint="cs"/>
          <w:rtl/>
        </w:rPr>
        <w:t>ה</w:t>
      </w:r>
      <w:r>
        <w:rPr>
          <w:rtl/>
        </w:rPr>
        <w:t xml:space="preserve"> ___________________ ; ___________________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חתם</w:t>
      </w:r>
      <w:r>
        <w:rPr>
          <w:rtl/>
        </w:rPr>
        <w:t>/</w:t>
      </w:r>
      <w:r>
        <w:rPr>
          <w:rFonts w:hint="cs"/>
          <w:rtl/>
        </w:rPr>
        <w:t>מו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הצעה</w:t>
      </w:r>
      <w:r>
        <w:rPr>
          <w:rtl/>
        </w:rPr>
        <w:t xml:space="preserve"> </w:t>
      </w:r>
      <w:r>
        <w:rPr>
          <w:rFonts w:hint="cs"/>
          <w:rtl/>
        </w:rPr>
        <w:t>זו</w:t>
      </w:r>
      <w:r>
        <w:rPr>
          <w:rtl/>
        </w:rPr>
        <w:t xml:space="preserve"> </w:t>
      </w:r>
      <w:r>
        <w:rPr>
          <w:rFonts w:hint="cs"/>
          <w:rtl/>
        </w:rPr>
        <w:t>בפני</w:t>
      </w:r>
      <w:r>
        <w:rPr>
          <w:rtl/>
        </w:rPr>
        <w:t xml:space="preserve"> </w:t>
      </w:r>
      <w:r>
        <w:rPr>
          <w:rFonts w:hint="cs"/>
          <w:rtl/>
        </w:rPr>
        <w:t>מוסמך</w:t>
      </w:r>
      <w:r>
        <w:rPr>
          <w:rtl/>
        </w:rPr>
        <w:t>/</w:t>
      </w:r>
      <w:r>
        <w:rPr>
          <w:rFonts w:hint="cs"/>
          <w:rtl/>
        </w:rPr>
        <w:t>כים</w:t>
      </w:r>
      <w:r>
        <w:rPr>
          <w:rtl/>
        </w:rPr>
        <w:t xml:space="preserve"> </w:t>
      </w:r>
      <w:r>
        <w:rPr>
          <w:rFonts w:hint="cs"/>
          <w:rtl/>
        </w:rPr>
        <w:t>לעשות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 </w:t>
      </w:r>
      <w:r>
        <w:rPr>
          <w:rFonts w:hint="cs"/>
          <w:rtl/>
        </w:rPr>
        <w:t>בשמו</w:t>
      </w:r>
      <w:r>
        <w:rPr>
          <w:rtl/>
        </w:rPr>
        <w:t>.</w:t>
      </w:r>
    </w:p>
    <w:p w14:paraId="595F5848" w14:textId="77777777" w:rsidR="00CA75CC" w:rsidRDefault="00CA75CC" w:rsidP="00CA75CC">
      <w:pPr>
        <w:rPr>
          <w:rtl/>
        </w:rPr>
      </w:pPr>
      <w:r>
        <w:rPr>
          <w:rtl/>
        </w:rPr>
        <w:tab/>
      </w:r>
      <w:r>
        <w:rPr>
          <w:rtl/>
        </w:rPr>
        <w:tab/>
      </w:r>
    </w:p>
    <w:tbl>
      <w:tblPr>
        <w:tblStyle w:val="af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7"/>
        <w:gridCol w:w="3067"/>
        <w:gridCol w:w="3068"/>
      </w:tblGrid>
      <w:tr w:rsidR="008E06D5" w:rsidRPr="008E06D5" w14:paraId="59F573BC" w14:textId="77777777" w:rsidTr="008E06D5">
        <w:tc>
          <w:tcPr>
            <w:tcW w:w="3067" w:type="dxa"/>
            <w:tcBorders>
              <w:bottom w:val="single" w:sz="4" w:space="0" w:color="auto"/>
            </w:tcBorders>
          </w:tcPr>
          <w:p w14:paraId="39CA9DCB" w14:textId="77777777" w:rsidR="008E06D5" w:rsidRDefault="008E06D5" w:rsidP="005F1A15">
            <w:pPr>
              <w:rPr>
                <w:rtl/>
              </w:rPr>
            </w:pPr>
          </w:p>
          <w:p w14:paraId="2D145435" w14:textId="77777777" w:rsidR="008E06D5" w:rsidRPr="008E06D5" w:rsidRDefault="008E06D5" w:rsidP="005F1A15">
            <w:pPr>
              <w:rPr>
                <w:rtl/>
              </w:rPr>
            </w:pPr>
          </w:p>
        </w:tc>
        <w:tc>
          <w:tcPr>
            <w:tcW w:w="3067" w:type="dxa"/>
            <w:tcBorders>
              <w:bottom w:val="single" w:sz="4" w:space="0" w:color="auto"/>
            </w:tcBorders>
          </w:tcPr>
          <w:p w14:paraId="7FEF3876" w14:textId="77777777" w:rsidR="008E06D5" w:rsidRPr="008E06D5" w:rsidRDefault="008E06D5" w:rsidP="005F1A15">
            <w:pPr>
              <w:rPr>
                <w:rtl/>
              </w:rPr>
            </w:pPr>
          </w:p>
        </w:tc>
        <w:tc>
          <w:tcPr>
            <w:tcW w:w="3068" w:type="dxa"/>
            <w:tcBorders>
              <w:bottom w:val="single" w:sz="4" w:space="0" w:color="auto"/>
            </w:tcBorders>
          </w:tcPr>
          <w:p w14:paraId="17560473" w14:textId="77777777" w:rsidR="008E06D5" w:rsidRPr="008E06D5" w:rsidRDefault="008E06D5" w:rsidP="005F1A15">
            <w:pPr>
              <w:rPr>
                <w:rtl/>
              </w:rPr>
            </w:pPr>
          </w:p>
        </w:tc>
      </w:tr>
      <w:tr w:rsidR="008E06D5" w:rsidRPr="008E06D5" w14:paraId="1F7292F2" w14:textId="77777777" w:rsidTr="008E06D5">
        <w:tc>
          <w:tcPr>
            <w:tcW w:w="3067" w:type="dxa"/>
            <w:tcBorders>
              <w:top w:val="single" w:sz="4" w:space="0" w:color="auto"/>
            </w:tcBorders>
            <w:vAlign w:val="center"/>
          </w:tcPr>
          <w:p w14:paraId="3865E9D6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תאריך</w:t>
            </w:r>
          </w:p>
        </w:tc>
        <w:tc>
          <w:tcPr>
            <w:tcW w:w="3067" w:type="dxa"/>
            <w:tcBorders>
              <w:top w:val="single" w:sz="4" w:space="0" w:color="auto"/>
            </w:tcBorders>
            <w:vAlign w:val="center"/>
          </w:tcPr>
          <w:p w14:paraId="38C877DB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שם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מלא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של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עו</w:t>
            </w:r>
            <w:r w:rsidRPr="008E06D5">
              <w:rPr>
                <w:b/>
                <w:bCs/>
                <w:rtl/>
              </w:rPr>
              <w:t>"</w:t>
            </w:r>
            <w:r w:rsidRPr="008E06D5">
              <w:rPr>
                <w:rFonts w:hint="cs"/>
                <w:b/>
                <w:bCs/>
                <w:rtl/>
              </w:rPr>
              <w:t>ד</w:t>
            </w:r>
          </w:p>
        </w:tc>
        <w:tc>
          <w:tcPr>
            <w:tcW w:w="3068" w:type="dxa"/>
            <w:tcBorders>
              <w:top w:val="single" w:sz="4" w:space="0" w:color="auto"/>
            </w:tcBorders>
            <w:vAlign w:val="center"/>
          </w:tcPr>
          <w:p w14:paraId="7DAAE07A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חתימה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וחותמת</w:t>
            </w:r>
          </w:p>
        </w:tc>
      </w:tr>
    </w:tbl>
    <w:p w14:paraId="097C13AD" w14:textId="77777777" w:rsidR="00CA75CC" w:rsidRDefault="00CA75CC" w:rsidP="00CA75CC">
      <w:pPr>
        <w:rPr>
          <w:rtl/>
        </w:rPr>
      </w:pPr>
    </w:p>
    <w:sectPr w:rsidR="00CA75CC" w:rsidSect="00004A7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701" w:left="1276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279F9C" w14:textId="77777777" w:rsidR="007E132D" w:rsidRDefault="007E132D" w:rsidP="0038772F">
      <w:pPr>
        <w:spacing w:after="0" w:line="240" w:lineRule="auto"/>
      </w:pPr>
      <w:r>
        <w:separator/>
      </w:r>
    </w:p>
  </w:endnote>
  <w:endnote w:type="continuationSeparator" w:id="0">
    <w:p w14:paraId="06FA2C90" w14:textId="77777777" w:rsidR="007E132D" w:rsidRDefault="007E132D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A1ED11" w14:textId="77777777" w:rsidR="007E132D" w:rsidRDefault="007E132D" w:rsidP="00E73BD5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45ECF1E1" wp14:editId="2E082B9E">
              <wp:simplePos x="0" y="0"/>
              <wp:positionH relativeFrom="column">
                <wp:posOffset>52705</wp:posOffset>
              </wp:positionH>
              <wp:positionV relativeFrom="paragraph">
                <wp:posOffset>-27305</wp:posOffset>
              </wp:positionV>
              <wp:extent cx="274320" cy="186690"/>
              <wp:effectExtent l="0" t="0" r="11430" b="3810"/>
              <wp:wrapNone/>
              <wp:docPr id="1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3284DE" w14:textId="77777777" w:rsidR="007E132D" w:rsidRDefault="007E132D" w:rsidP="00E73BD5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71AEA4A" wp14:editId="1E9AED7B">
                                <wp:extent cx="262812" cy="170953"/>
                                <wp:effectExtent l="19050" t="0" r="3888" b="0"/>
                                <wp:docPr id="33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CF1E1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4.15pt;margin-top:-2.1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" filled="f" stroked="f">
              <v:textbox inset="0,0,0,0">
                <w:txbxContent>
                  <w:p w14:paraId="2F3284DE" w14:textId="77777777" w:rsidR="007E132D" w:rsidRDefault="007E132D" w:rsidP="00E73BD5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371AEA4A" wp14:editId="1E9AED7B">
                          <wp:extent cx="262812" cy="170953"/>
                          <wp:effectExtent l="19050" t="0" r="3888" b="0"/>
                          <wp:docPr id="33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0A7E0EF0" wp14:editId="210FCC0E">
              <wp:simplePos x="0" y="0"/>
              <wp:positionH relativeFrom="column">
                <wp:posOffset>-107950</wp:posOffset>
              </wp:positionH>
              <wp:positionV relativeFrom="paragraph">
                <wp:posOffset>-713105</wp:posOffset>
              </wp:positionV>
              <wp:extent cx="5337175" cy="1096645"/>
              <wp:effectExtent l="0" t="0" r="0" b="8255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37175" cy="1096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BFDF1A" w14:textId="77777777" w:rsidR="007E132D" w:rsidRDefault="007E132D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63DEB4CC" w14:textId="77777777" w:rsidR="007E132D" w:rsidRDefault="007E132D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71CAD378" w14:textId="47E55A1B" w:rsidR="007E132D" w:rsidRPr="000620C6" w:rsidRDefault="007E132D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עמוד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>PAGE  \* MERGEFORMAT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separate"/>
                          </w:r>
                          <w:r w:rsidR="00652586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end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מתוך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 xml:space="preserve"> NUMPAGES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separate"/>
                          </w:r>
                          <w:r w:rsidR="00652586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4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end"/>
                          </w:r>
                        </w:p>
                        <w:p w14:paraId="0D1F88E0" w14:textId="77777777" w:rsidR="007E132D" w:rsidRDefault="007E132D" w:rsidP="00291531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מיפוי, מדידות ו-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</w:rPr>
                            <w:t>GIS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0DD2AA9B" w14:textId="77777777" w:rsidR="007E132D" w:rsidRDefault="007E132D" w:rsidP="00E73BD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14:paraId="65E7BCBF" w14:textId="77777777" w:rsidR="007E132D" w:rsidRPr="007E1890" w:rsidRDefault="00652586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3" w:history="1">
                            <w:r w:rsidR="007E132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E132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0640CD52" w14:textId="77777777" w:rsidR="007E132D" w:rsidRPr="00F61DFF" w:rsidRDefault="007E132D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7F1185C5" w14:textId="77777777" w:rsidR="007E132D" w:rsidRPr="007E1890" w:rsidRDefault="007E132D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5E45E59A" w14:textId="77777777" w:rsidR="007E132D" w:rsidRPr="007E1890" w:rsidRDefault="007E132D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3A863BB5" w14:textId="77777777" w:rsidR="007E132D" w:rsidRPr="007E1890" w:rsidRDefault="007E132D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4AAD64C5" w14:textId="77777777" w:rsidR="007E132D" w:rsidRPr="007E1890" w:rsidRDefault="007E132D" w:rsidP="00E73BD5">
                          <w:pPr>
                            <w:tabs>
                              <w:tab w:val="right" w:pos="7961"/>
                            </w:tabs>
                            <w:spacing w:before="60" w:after="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7E0EF0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margin-left:-8.5pt;margin-top:-56.15pt;width:420.25pt;height:86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" filled="f" stroked="f">
              <v:textbox inset="2mm,0,2mm,0">
                <w:txbxContent>
                  <w:p w14:paraId="28BFDF1A" w14:textId="77777777" w:rsidR="007E132D" w:rsidRDefault="007E132D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63DEB4CC" w14:textId="77777777" w:rsidR="007E132D" w:rsidRDefault="007E132D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71CAD378" w14:textId="47E55A1B" w:rsidR="007E132D" w:rsidRPr="000620C6" w:rsidRDefault="007E132D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עמוד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>PAGE  \* MERGEFORMAT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separate"/>
                    </w:r>
                    <w:r w:rsidR="00652586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end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מתוך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 xml:space="preserve"> NUMPAGES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separate"/>
                    </w:r>
                    <w:r w:rsidR="00652586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4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end"/>
                    </w:r>
                  </w:p>
                  <w:p w14:paraId="0D1F88E0" w14:textId="77777777" w:rsidR="007E132D" w:rsidRDefault="007E132D" w:rsidP="00291531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אגף 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מיפוי, מדידות ו-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</w:rPr>
                      <w:t>GIS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0DD2AA9B" w14:textId="77777777" w:rsidR="007E132D" w:rsidRDefault="007E132D" w:rsidP="00E73BD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14:paraId="65E7BCBF" w14:textId="77777777" w:rsidR="007E132D" w:rsidRPr="007E1890" w:rsidRDefault="00652586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4" w:history="1">
                      <w:r w:rsidR="007E132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7E132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E132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7E132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7E132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7E132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7E132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7E132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7E132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E132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7E132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E132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7E132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14:paraId="0640CD52" w14:textId="77777777" w:rsidR="007E132D" w:rsidRPr="00F61DFF" w:rsidRDefault="007E132D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7F1185C5" w14:textId="77777777" w:rsidR="007E132D" w:rsidRPr="007E1890" w:rsidRDefault="007E132D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5E45E59A" w14:textId="77777777" w:rsidR="007E132D" w:rsidRPr="007E1890" w:rsidRDefault="007E132D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3A863BB5" w14:textId="77777777" w:rsidR="007E132D" w:rsidRPr="007E1890" w:rsidRDefault="007E132D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4AAD64C5" w14:textId="77777777" w:rsidR="007E132D" w:rsidRPr="007E1890" w:rsidRDefault="007E132D" w:rsidP="00E73BD5">
                    <w:pPr>
                      <w:tabs>
                        <w:tab w:val="right" w:pos="7961"/>
                      </w:tabs>
                      <w:spacing w:before="60" w:after="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7613F7C5" wp14:editId="771533BA">
              <wp:simplePos x="0" y="0"/>
              <wp:positionH relativeFrom="column">
                <wp:posOffset>5009515</wp:posOffset>
              </wp:positionH>
              <wp:positionV relativeFrom="paragraph">
                <wp:posOffset>-200025</wp:posOffset>
              </wp:positionV>
              <wp:extent cx="1790065" cy="323215"/>
              <wp:effectExtent l="0" t="0" r="635" b="635"/>
              <wp:wrapNone/>
              <wp:docPr id="9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8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CA7B690" id="Group 7" o:spid="_x0000_s1026" style="position:absolute;left:0;text-align:left;margin-left:394.45pt;margin-top:-15.7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">
              <v:rect id="Rectangle 8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BGMMYA&#10;AADbAAAADwAAAGRycy9kb3ducmV2LnhtbESPT0sDMRDF70K/Q5iCN5u1iMi2aRGxWLxo/0A9jptx&#10;d9vNZE1iN3575yD0NsN7895v5svsOnWmEFvPBm4nBSjiytuWawP73ermAVRMyBY7z2TglyIsF6Or&#10;OZbWD7yh8zbVSkI4lmigSakvtY5VQw7jxPfEon354DDJGmptAw4S7jo9LYp77bBlaWiwp6eGqtP2&#10;xxn4fik+V4fN2+v0GHIe1vnuuXr/MOZ6nB9noBLldDH/X6+t4Au9/CID6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FBGMMYAAADbAAAADwAAAAAAAAAAAAAAAACYAgAAZHJz&#10;L2Rvd25yZXYueG1sUEsFBgAAAAAEAAQA9QAAAIsDAAAAAA==&#10;" fillcolor="white [3212]" stroked="f">
                <v:fill color2="#df6d27" angle="90" focus="100%" type="gradient"/>
              </v:rect>
              <v:rect id="Rectangle 9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K7mcAA&#10;AADbAAAADwAAAGRycy9kb3ducmV2LnhtbERPTYvCMBC9L/gfwix4W1M9yFKN0l2weBGs9uJtaGbb&#10;0mZSmmirv94sCN7m8T5nvR1NK27Uu9qygvksAkFcWF1zqSA/776+QTiPrLG1TAru5GC7mXysMdZ2&#10;4IxuJ1+KEMIuRgWV910spSsqMuhmtiMO3J/tDfoA+1LqHocQblq5iKKlNFhzaKiwo9+KiuZ0NQrS&#10;nLL6Z0jO2SFjeuSXtDmaVKnp55isQHga/Vv8cu91mD+H/1/CA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eK7mcAAAADbAAAADwAAAAAAAAAAAAAAAACYAgAAZHJzL2Rvd25y&#10;ZXYueG1sUEsFBgAAAAAEAAQA9QAAAIUDAAAAAA==&#10;" fillcolor="white [3212]" stroked="f">
                <v:fill color2="#007dc5" angle="90" focus="100%" type="gradient"/>
              </v:rect>
              <v:rect id="Rectangle 10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Bt8MA&#10;AADbAAAADwAAAGRycy9kb3ducmV2LnhtbERP22rCQBB9L/Qflin0TTemoCXNRkQU1EqhaT9gzE6T&#10;1OxszK4x/n1XEPo2h3OddD6YRvTUudqygsk4AkFcWF1zqeD7az16BeE8ssbGMim4koN59viQYqLt&#10;hT+pz30pQgi7BBVU3reJlK6oyKAb25Y4cD+2M+gD7EqpO7yEcNPIOIqm0mDNoaHClpYVFcf8bBSc&#10;Zr9yczjol/3q/UNu+3g388edUs9Pw+INhKfB/4vv7o0O82O4/RIO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hBt8MAAADbAAAADwAAAAAAAAAAAAAAAACYAgAAZHJzL2Rv&#10;d25yZXYueG1sUEsFBgAAAAAEAAQA9QAAAIgDAAAAAA==&#10;" fillcolor="white [3212]" stroked="f">
                <v:fill color2="#50b848" angle="90" focus="100%" type="gradient"/>
              </v:rect>
              <v:rect id="Rectangle 11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sFFb8A&#10;AADbAAAADwAAAGRycy9kb3ducmV2LnhtbERPS4vCMBC+C/6HMMJeZE19IGvXKEUUvK6KeByaMS3b&#10;TEITtfvvjSDsbT6+5yzXnW3EndpQO1YwHmUgiEunazYKTsfd5xeIEJE1No5JwR8FWK/6vSXm2j34&#10;h+6HaEQK4ZCjgipGn0sZyooshpHzxIm7utZiTLA1Urf4SOG2kZMsm0uLNaeGCj1tKip/DzerYGEm&#10;xawp/CUjvx0ae+aujFOlPgZd8Q0iUhf/xW/3Xqf5M3j9kg6Qq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SwUVvwAAANsAAAAPAAAAAAAAAAAAAAAAAJgCAABkcnMvZG93bnJl&#10;di54bWxQSwUGAAAAAAQABAD1AAAAhAMAAAAA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B2ABA2" w14:textId="77777777" w:rsidR="007E132D" w:rsidRDefault="007E132D" w:rsidP="00E73BD5">
    <w:pPr>
      <w:pStyle w:val="a8"/>
      <w:tabs>
        <w:tab w:val="clear" w:pos="4153"/>
        <w:tab w:val="clear" w:pos="8306"/>
        <w:tab w:val="left" w:pos="5684"/>
      </w:tabs>
    </w:pPr>
    <w:r>
      <w:rPr>
        <w:noProof/>
      </w:rPr>
      <w:drawing>
        <wp:anchor distT="0" distB="0" distL="114300" distR="114300" simplePos="0" relativeHeight="251664384" behindDoc="0" locked="0" layoutInCell="1" allowOverlap="1" wp14:anchorId="12FB2DEE" wp14:editId="491DCA6B">
          <wp:simplePos x="0" y="0"/>
          <wp:positionH relativeFrom="column">
            <wp:posOffset>111760</wp:posOffset>
          </wp:positionH>
          <wp:positionV relativeFrom="paragraph">
            <wp:posOffset>92075</wp:posOffset>
          </wp:positionV>
          <wp:extent cx="266700" cy="171450"/>
          <wp:effectExtent l="19050" t="0" r="0" b="0"/>
          <wp:wrapSquare wrapText="bothSides"/>
          <wp:docPr id="32" name="תמונה 14" descr="GOVIL_logo_250_colo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VIL_logo_250_color.g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6700" cy="1714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6EB453D" wp14:editId="5ACBEAE2">
              <wp:simplePos x="0" y="0"/>
              <wp:positionH relativeFrom="column">
                <wp:posOffset>-163830</wp:posOffset>
              </wp:positionH>
              <wp:positionV relativeFrom="paragraph">
                <wp:posOffset>-462280</wp:posOffset>
              </wp:positionV>
              <wp:extent cx="5405120" cy="1065530"/>
              <wp:effectExtent l="0" t="0" r="0" b="127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94CBCC" w14:textId="77777777" w:rsidR="007E132D" w:rsidRDefault="007E132D" w:rsidP="00E73BD5">
                          <w:pPr>
                            <w:spacing w:before="60" w:after="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725B0C60" w14:textId="77777777" w:rsidR="007E132D" w:rsidRDefault="007E132D" w:rsidP="00424C05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מיפוי, מדידות ו-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</w:rPr>
                            <w:t>GIS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29F6B2B7" w14:textId="77777777" w:rsidR="007E132D" w:rsidRDefault="007E132D" w:rsidP="00424C0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14:paraId="7832E96C" w14:textId="77777777" w:rsidR="007E132D" w:rsidRPr="007E1890" w:rsidRDefault="00652586" w:rsidP="00424C0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2" w:history="1">
                            <w:r w:rsidR="007E132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E132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E132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7E132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EB453D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12.9pt;margin-top:-36.4pt;width:425.6pt;height:83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" filled="f" stroked="f">
              <v:textbox inset="2mm,0,2mm,0">
                <w:txbxContent>
                  <w:p w14:paraId="0794CBCC" w14:textId="77777777" w:rsidR="007E132D" w:rsidRDefault="007E132D" w:rsidP="00E73BD5">
                    <w:pPr>
                      <w:spacing w:before="60" w:after="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725B0C60" w14:textId="77777777" w:rsidR="007E132D" w:rsidRDefault="007E132D" w:rsidP="00424C05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אגף 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מיפוי, מדידות ו-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</w:rPr>
                      <w:t>GIS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29F6B2B7" w14:textId="77777777" w:rsidR="007E132D" w:rsidRDefault="007E132D" w:rsidP="00424C0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14:paraId="7832E96C" w14:textId="77777777" w:rsidR="007E132D" w:rsidRPr="007E1890" w:rsidRDefault="007E132D" w:rsidP="00424C0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3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BFEC301" wp14:editId="578BF493">
              <wp:simplePos x="0" y="0"/>
              <wp:positionH relativeFrom="column">
                <wp:posOffset>5047615</wp:posOffset>
              </wp:positionH>
              <wp:positionV relativeFrom="paragraph">
                <wp:posOffset>-47625</wp:posOffset>
              </wp:positionV>
              <wp:extent cx="1790065" cy="323215"/>
              <wp:effectExtent l="0" t="0" r="635" b="635"/>
              <wp:wrapNone/>
              <wp:docPr id="2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3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7A5F51F" id="Group 1" o:spid="_x0000_s1026" style="position:absolute;left:0;text-align:left;margin-left:397.45pt;margin-top:-3.7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n4LMQA&#10;AADaAAAADwAAAGRycy9kb3ducmV2LnhtbESPQWsCMRSE74X+h/AK3mpWLUW2RpFSUXqp2oIeXzfP&#10;3bWbl20S3fTfG6HgcZiZb5jJLJpGnMn52rKCQT8DQVxYXXOp4Otz8TgG4QOyxsYyKfgjD7Pp/d0E&#10;c2073tB5G0qRIOxzVFCF0OZS+qIig75vW+LkHawzGJJ0pdQOuwQ3jRxm2bM0WHNaqLCl14qKn+3J&#10;KPhdZt+L3ebjfXh0MXar+PRWrPdK9R7i/AVEoBhu4f/2SisYwfVKugFy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p+Cz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3y2MIA&#10;AADaAAAADwAAAGRycy9kb3ducmV2LnhtbESPQYvCMBSE74L/IbwFb5quyLJUo7iCxYuwtb14ezRv&#10;22LzUppoq7/eCMIeh5n5hlltBtOIG3WutqzgcxaBIC6srrlUkGf76TcI55E1NpZJwZ0cbNbj0Qpj&#10;bXtO6XbypQgQdjEqqLxvYyldUZFBN7MtcfD+bGfQB9mVUnfYB7hp5DyKvqTBmsNChS3tKioup6tR&#10;kOSU1j/9NkuPKdMjPyeXX5MoNfkYtksQngb/H363D1rBAl5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rfLY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2848QA&#10;AADaAAAADwAAAGRycy9kb3ducmV2LnhtbESP0WrCQBRE3wv+w3KFvunGFLSkrlLEgo0i1PYDrtnb&#10;JE32bsxuk/TvXUHo4zAzZ5jlejC16Kh1pWUFs2kEgjizuuRcwdfn2+QZhPPIGmvLpOCPHKxXo4cl&#10;Jtr2/EHdyeciQNglqKDwvkmkdFlBBt3UNsTB+7atQR9km0vdYh/gppZxFM2lwZLDQoENbQrKqtOv&#10;UXBZ/Mjd+ayfDtv9Ub53cbrwVarU43h4fQHhafD/4Xt7pxXM4XYl3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dvOPEAAAA2gAAAA8AAAAAAAAAAAAAAAAAmAIAAGRycy9k&#10;b3ducmV2LnhtbFBLBQYAAAAABAAEAPUAAACJAwAAAAA=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7us8EA&#10;AADaAAAADwAAAGRycy9kb3ducmV2LnhtbESPT2sCMRTE7wW/Q3iCl6JZbfHPapSlWOi1KuLxsXlm&#10;FzcvYZPq+u1NQfA4zMxvmNWms424UhtqxwrGowwEcel0zUbBYf89nIMIEVlj45gU3CnAZt17W2Gu&#10;3Y1/6bqLRiQIhxwVVDH6XMpQVmQxjJwnTt7ZtRZjkq2RusVbgttGTrJsKi3WnBYq9PRVUXnZ/VkF&#10;CzMpPpvCnzLy23djj9yV8UOpQb8rliAidfEVfrZ/tIIZ/F9JN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+7rPBAAAA2gAAAA8AAAAAAAAAAAAAAAAAmAIAAGRycy9kb3du&#10;cmV2LnhtbFBLBQYAAAAABAAEAPUAAACGAwAAAAA=&#10;" fillcolor="white [3212]" stroked="f">
                <v:fill color2="#665d58" angle="90" focus="100%" type="gradient"/>
              </v:rect>
            </v:group>
          </w:pict>
        </mc:Fallback>
      </mc:AlternateContent>
    </w:r>
    <w:r>
      <w:rPr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651774" w14:textId="77777777" w:rsidR="007E132D" w:rsidRDefault="007E132D" w:rsidP="0038772F">
      <w:pPr>
        <w:spacing w:after="0" w:line="240" w:lineRule="auto"/>
      </w:pPr>
      <w:r>
        <w:separator/>
      </w:r>
    </w:p>
  </w:footnote>
  <w:footnote w:type="continuationSeparator" w:id="0">
    <w:p w14:paraId="14E83141" w14:textId="77777777" w:rsidR="007E132D" w:rsidRDefault="007E132D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40D9D" w14:textId="77777777" w:rsidR="007E132D" w:rsidRDefault="007E132D" w:rsidP="00E73BD5">
    <w:pPr>
      <w:pStyle w:val="a6"/>
      <w:rPr>
        <w:rtl/>
      </w:rPr>
    </w:pPr>
    <w:r w:rsidRPr="00826DC2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 wp14:anchorId="01E9442D" wp14:editId="6CE91C3B">
          <wp:simplePos x="0" y="0"/>
          <wp:positionH relativeFrom="margin">
            <wp:align>left</wp:align>
          </wp:positionH>
          <wp:positionV relativeFrom="paragraph">
            <wp:posOffset>-197079</wp:posOffset>
          </wp:positionV>
          <wp:extent cx="1433830" cy="480695"/>
          <wp:effectExtent l="0" t="0" r="0" b="0"/>
          <wp:wrapSquare wrapText="bothSides"/>
          <wp:docPr id="30" name="תמונה 30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349EB" w14:textId="77777777" w:rsidR="007E132D" w:rsidRDefault="007E132D" w:rsidP="00E73BD5">
    <w:pPr>
      <w:pStyle w:val="a6"/>
    </w:pPr>
    <w:r w:rsidRPr="000620C6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036E6DD2" wp14:editId="3E77BF85">
          <wp:simplePos x="0" y="0"/>
          <wp:positionH relativeFrom="column">
            <wp:posOffset>60325</wp:posOffset>
          </wp:positionH>
          <wp:positionV relativeFrom="paragraph">
            <wp:posOffset>69215</wp:posOffset>
          </wp:positionV>
          <wp:extent cx="1443990" cy="483870"/>
          <wp:effectExtent l="19050" t="0" r="3810" b="0"/>
          <wp:wrapSquare wrapText="bothSides"/>
          <wp:docPr id="3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3990" cy="4838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555F4"/>
    <w:multiLevelType w:val="multilevel"/>
    <w:tmpl w:val="039CE05A"/>
    <w:lvl w:ilvl="0">
      <w:start w:val="4"/>
      <w:numFmt w:val="decimal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56"/>
        </w:tabs>
        <w:ind w:left="756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hebrew1"/>
      <w:isLgl/>
      <w:lvlText w:val="3.%2.%3.%4.%5"/>
      <w:lvlJc w:val="left"/>
      <w:pPr>
        <w:tabs>
          <w:tab w:val="num" w:pos="2267"/>
        </w:tabs>
        <w:ind w:left="2267" w:hanging="85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2" w15:restartNumberingAfterBreak="0">
    <w:nsid w:val="0A650180"/>
    <w:multiLevelType w:val="hybridMultilevel"/>
    <w:tmpl w:val="6EA89700"/>
    <w:lvl w:ilvl="0" w:tplc="04090001">
      <w:start w:val="1"/>
      <w:numFmt w:val="bullet"/>
      <w:lvlText w:val=""/>
      <w:lvlJc w:val="left"/>
      <w:pPr>
        <w:ind w:left="20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83" w:hanging="360"/>
      </w:pPr>
      <w:rPr>
        <w:rFonts w:ascii="Wingdings" w:hAnsi="Wingdings" w:hint="default"/>
      </w:rPr>
    </w:lvl>
  </w:abstractNum>
  <w:abstractNum w:abstractNumId="3" w15:restartNumberingAfterBreak="0">
    <w:nsid w:val="0C3E5FAD"/>
    <w:multiLevelType w:val="hybridMultilevel"/>
    <w:tmpl w:val="6992A03E"/>
    <w:lvl w:ilvl="0" w:tplc="B2E801EE">
      <w:start w:val="1"/>
      <w:numFmt w:val="decimal"/>
      <w:lvlText w:val="%1."/>
      <w:lvlJc w:val="left"/>
      <w:pPr>
        <w:ind w:left="16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83" w:hanging="360"/>
      </w:pPr>
    </w:lvl>
    <w:lvl w:ilvl="2" w:tplc="0409001B" w:tentative="1">
      <w:start w:val="1"/>
      <w:numFmt w:val="lowerRoman"/>
      <w:lvlText w:val="%3."/>
      <w:lvlJc w:val="right"/>
      <w:pPr>
        <w:ind w:left="3103" w:hanging="180"/>
      </w:pPr>
    </w:lvl>
    <w:lvl w:ilvl="3" w:tplc="0409000F" w:tentative="1">
      <w:start w:val="1"/>
      <w:numFmt w:val="decimal"/>
      <w:lvlText w:val="%4."/>
      <w:lvlJc w:val="left"/>
      <w:pPr>
        <w:ind w:left="3823" w:hanging="360"/>
      </w:pPr>
    </w:lvl>
    <w:lvl w:ilvl="4" w:tplc="04090019" w:tentative="1">
      <w:start w:val="1"/>
      <w:numFmt w:val="lowerLetter"/>
      <w:lvlText w:val="%5."/>
      <w:lvlJc w:val="left"/>
      <w:pPr>
        <w:ind w:left="4543" w:hanging="360"/>
      </w:pPr>
    </w:lvl>
    <w:lvl w:ilvl="5" w:tplc="0409001B" w:tentative="1">
      <w:start w:val="1"/>
      <w:numFmt w:val="lowerRoman"/>
      <w:lvlText w:val="%6."/>
      <w:lvlJc w:val="right"/>
      <w:pPr>
        <w:ind w:left="5263" w:hanging="180"/>
      </w:pPr>
    </w:lvl>
    <w:lvl w:ilvl="6" w:tplc="0409000F" w:tentative="1">
      <w:start w:val="1"/>
      <w:numFmt w:val="decimal"/>
      <w:lvlText w:val="%7."/>
      <w:lvlJc w:val="left"/>
      <w:pPr>
        <w:ind w:left="5983" w:hanging="360"/>
      </w:pPr>
    </w:lvl>
    <w:lvl w:ilvl="7" w:tplc="04090019" w:tentative="1">
      <w:start w:val="1"/>
      <w:numFmt w:val="lowerLetter"/>
      <w:lvlText w:val="%8."/>
      <w:lvlJc w:val="left"/>
      <w:pPr>
        <w:ind w:left="6703" w:hanging="360"/>
      </w:pPr>
    </w:lvl>
    <w:lvl w:ilvl="8" w:tplc="0409001B" w:tentative="1">
      <w:start w:val="1"/>
      <w:numFmt w:val="lowerRoman"/>
      <w:lvlText w:val="%9."/>
      <w:lvlJc w:val="right"/>
      <w:pPr>
        <w:ind w:left="7423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7AD74B4"/>
    <w:multiLevelType w:val="multilevel"/>
    <w:tmpl w:val="FCB66B2A"/>
    <w:lvl w:ilvl="0">
      <w:numFmt w:val="decimal"/>
      <w:lvlText w:val="%1"/>
      <w:lvlJc w:val="left"/>
      <w:pPr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20" w:hanging="794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134" w:hanging="397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1134" w:hanging="397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141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7" w:hanging="73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7" w:hanging="737"/>
      </w:pPr>
      <w:rPr>
        <w:rFonts w:hint="default"/>
      </w:rPr>
    </w:lvl>
  </w:abstractNum>
  <w:abstractNum w:abstractNumId="6" w15:restartNumberingAfterBreak="0">
    <w:nsid w:val="1B7A5DDA"/>
    <w:multiLevelType w:val="hybridMultilevel"/>
    <w:tmpl w:val="572458BE"/>
    <w:lvl w:ilvl="0" w:tplc="8E468950">
      <w:start w:val="1"/>
      <w:numFmt w:val="hebrew1"/>
      <w:lvlText w:val="%1."/>
      <w:lvlJc w:val="left"/>
      <w:pPr>
        <w:ind w:left="16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83" w:hanging="360"/>
      </w:pPr>
    </w:lvl>
    <w:lvl w:ilvl="2" w:tplc="0409001B" w:tentative="1">
      <w:start w:val="1"/>
      <w:numFmt w:val="lowerRoman"/>
      <w:lvlText w:val="%3."/>
      <w:lvlJc w:val="right"/>
      <w:pPr>
        <w:ind w:left="3103" w:hanging="180"/>
      </w:pPr>
    </w:lvl>
    <w:lvl w:ilvl="3" w:tplc="0409000F" w:tentative="1">
      <w:start w:val="1"/>
      <w:numFmt w:val="decimal"/>
      <w:lvlText w:val="%4."/>
      <w:lvlJc w:val="left"/>
      <w:pPr>
        <w:ind w:left="3823" w:hanging="360"/>
      </w:pPr>
    </w:lvl>
    <w:lvl w:ilvl="4" w:tplc="04090019" w:tentative="1">
      <w:start w:val="1"/>
      <w:numFmt w:val="lowerLetter"/>
      <w:lvlText w:val="%5."/>
      <w:lvlJc w:val="left"/>
      <w:pPr>
        <w:ind w:left="4543" w:hanging="360"/>
      </w:pPr>
    </w:lvl>
    <w:lvl w:ilvl="5" w:tplc="0409001B" w:tentative="1">
      <w:start w:val="1"/>
      <w:numFmt w:val="lowerRoman"/>
      <w:lvlText w:val="%6."/>
      <w:lvlJc w:val="right"/>
      <w:pPr>
        <w:ind w:left="5263" w:hanging="180"/>
      </w:pPr>
    </w:lvl>
    <w:lvl w:ilvl="6" w:tplc="0409000F" w:tentative="1">
      <w:start w:val="1"/>
      <w:numFmt w:val="decimal"/>
      <w:lvlText w:val="%7."/>
      <w:lvlJc w:val="left"/>
      <w:pPr>
        <w:ind w:left="5983" w:hanging="360"/>
      </w:pPr>
    </w:lvl>
    <w:lvl w:ilvl="7" w:tplc="04090019" w:tentative="1">
      <w:start w:val="1"/>
      <w:numFmt w:val="lowerLetter"/>
      <w:lvlText w:val="%8."/>
      <w:lvlJc w:val="left"/>
      <w:pPr>
        <w:ind w:left="6703" w:hanging="360"/>
      </w:pPr>
    </w:lvl>
    <w:lvl w:ilvl="8" w:tplc="0409001B" w:tentative="1">
      <w:start w:val="1"/>
      <w:numFmt w:val="lowerRoman"/>
      <w:lvlText w:val="%9."/>
      <w:lvlJc w:val="right"/>
      <w:pPr>
        <w:ind w:left="7423" w:hanging="180"/>
      </w:pPr>
    </w:lvl>
  </w:abstractNum>
  <w:abstractNum w:abstractNumId="7" w15:restartNumberingAfterBreak="0">
    <w:nsid w:val="20797282"/>
    <w:multiLevelType w:val="hybridMultilevel"/>
    <w:tmpl w:val="7330678C"/>
    <w:lvl w:ilvl="0" w:tplc="44AC014A">
      <w:start w:val="1"/>
      <w:numFmt w:val="bullet"/>
      <w:lvlText w:val=""/>
      <w:lvlJc w:val="left"/>
      <w:pPr>
        <w:ind w:left="1080" w:hanging="360"/>
      </w:pPr>
      <w:rPr>
        <w:rFonts w:ascii="Symbol" w:hAnsi="Symbol" w:cs="Symbol" w:hint="default"/>
        <w:caps w:val="0"/>
        <w:strike w:val="0"/>
        <w:dstrike w:val="0"/>
        <w:vanish w:val="0"/>
        <w:vertAlign w:val="superscrip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88B2755"/>
    <w:multiLevelType w:val="hybridMultilevel"/>
    <w:tmpl w:val="233AF204"/>
    <w:lvl w:ilvl="0" w:tplc="037AA9DA">
      <w:start w:val="1"/>
      <w:numFmt w:val="hebrew1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</w:lvl>
    <w:lvl w:ilvl="3" w:tplc="38EC07E8">
      <w:start w:val="1"/>
      <w:numFmt w:val="decimal"/>
      <w:lvlText w:val="%4)"/>
      <w:lvlJc w:val="left"/>
      <w:pPr>
        <w:ind w:left="2452" w:right="245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F690681"/>
    <w:multiLevelType w:val="hybridMultilevel"/>
    <w:tmpl w:val="6CA47156"/>
    <w:lvl w:ilvl="0" w:tplc="82FC6F40">
      <w:start w:val="1"/>
      <w:numFmt w:val="hebrew1"/>
      <w:lvlText w:val="(%1)"/>
      <w:lvlJc w:val="left"/>
      <w:pPr>
        <w:ind w:left="11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0" w15:restartNumberingAfterBreak="0">
    <w:nsid w:val="30D63E87"/>
    <w:multiLevelType w:val="multilevel"/>
    <w:tmpl w:val="8FAAE58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2AE789D"/>
    <w:multiLevelType w:val="multilevel"/>
    <w:tmpl w:val="D5FA6B64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2" w15:restartNumberingAfterBreak="0">
    <w:nsid w:val="34AD053C"/>
    <w:multiLevelType w:val="hybridMultilevel"/>
    <w:tmpl w:val="50A6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34D0B"/>
    <w:multiLevelType w:val="hybridMultilevel"/>
    <w:tmpl w:val="F6387D3C"/>
    <w:lvl w:ilvl="0" w:tplc="337C6FF8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203E93"/>
    <w:multiLevelType w:val="hybridMultilevel"/>
    <w:tmpl w:val="877E4DC4"/>
    <w:lvl w:ilvl="0" w:tplc="127C86B0">
      <w:start w:val="1"/>
      <w:numFmt w:val="hebrew1"/>
      <w:lvlText w:val="%1."/>
      <w:lvlJc w:val="left"/>
      <w:pPr>
        <w:ind w:left="12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15" w15:restartNumberingAfterBreak="0">
    <w:nsid w:val="4BCA364A"/>
    <w:multiLevelType w:val="multilevel"/>
    <w:tmpl w:val="8CF4F2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543330C"/>
    <w:multiLevelType w:val="hybridMultilevel"/>
    <w:tmpl w:val="76D8CAC4"/>
    <w:lvl w:ilvl="0" w:tplc="86E0CD94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cs="David" w:hint="cs"/>
      </w:rPr>
    </w:lvl>
    <w:lvl w:ilvl="1" w:tplc="EF3EBB14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6046F4E4">
      <w:numFmt w:val="bullet"/>
      <w:lvlText w:val=""/>
      <w:lvlJc w:val="left"/>
      <w:pPr>
        <w:tabs>
          <w:tab w:val="num" w:pos="2340"/>
        </w:tabs>
        <w:ind w:left="2340" w:right="2340" w:hanging="360"/>
      </w:pPr>
      <w:rPr>
        <w:rFonts w:ascii="Wingdings" w:eastAsia="Times New Roman" w:hAnsi="Wingdings" w:cs="David" w:hint="default"/>
        <w:strike w:val="0"/>
        <w:dstrike w:val="0"/>
        <w:sz w:val="22"/>
        <w:u w:val="none"/>
        <w:effect w:val="none"/>
      </w:rPr>
    </w:lvl>
    <w:lvl w:ilvl="3" w:tplc="4ADEA74E">
      <w:start w:val="1"/>
      <w:numFmt w:val="hebrew1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A24452"/>
    <w:multiLevelType w:val="multilevel"/>
    <w:tmpl w:val="2BF81690"/>
    <w:lvl w:ilvl="0">
      <w:start w:val="1"/>
      <w:numFmt w:val="decimal"/>
      <w:pStyle w:val="10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pStyle w:val="20"/>
      <w:isLgl/>
      <w:lvlText w:val="%1.%2"/>
      <w:lvlJc w:val="left"/>
      <w:pPr>
        <w:tabs>
          <w:tab w:val="num" w:pos="1134"/>
        </w:tabs>
        <w:ind w:left="1134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decimal"/>
      <w:pStyle w:val="5"/>
      <w:lvlText w:val="2.%2.%3.%4.%5"/>
      <w:lvlJc w:val="left"/>
      <w:pPr>
        <w:tabs>
          <w:tab w:val="num" w:pos="1592"/>
        </w:tabs>
        <w:ind w:left="1592" w:hanging="85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8" w15:restartNumberingAfterBreak="0">
    <w:nsid w:val="5D75296B"/>
    <w:multiLevelType w:val="hybridMultilevel"/>
    <w:tmpl w:val="888C072A"/>
    <w:lvl w:ilvl="0" w:tplc="1158C1EC">
      <w:start w:val="1"/>
      <w:numFmt w:val="bullet"/>
      <w:pStyle w:val="-4"/>
      <w:lvlText w:val=""/>
      <w:lvlJc w:val="left"/>
      <w:pPr>
        <w:ind w:left="18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1" w:hanging="360"/>
      </w:pPr>
      <w:rPr>
        <w:rFonts w:ascii="Wingdings" w:hAnsi="Wingdings" w:hint="default"/>
      </w:rPr>
    </w:lvl>
  </w:abstractNum>
  <w:abstractNum w:abstractNumId="19" w15:restartNumberingAfterBreak="0">
    <w:nsid w:val="5EE4119B"/>
    <w:multiLevelType w:val="hybridMultilevel"/>
    <w:tmpl w:val="1204A74C"/>
    <w:lvl w:ilvl="0" w:tplc="9E6402A0">
      <w:start w:val="1"/>
      <w:numFmt w:val="hebrew1"/>
      <w:lvlText w:val="(%1)"/>
      <w:lvlJc w:val="left"/>
      <w:pPr>
        <w:ind w:left="12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20" w15:restartNumberingAfterBreak="0">
    <w:nsid w:val="66341E38"/>
    <w:multiLevelType w:val="hybridMultilevel"/>
    <w:tmpl w:val="4FBAEDC0"/>
    <w:lvl w:ilvl="0" w:tplc="39C6B662">
      <w:start w:val="1"/>
      <w:numFmt w:val="decimal"/>
      <w:lvlText w:val="(%1)"/>
      <w:lvlJc w:val="left"/>
      <w:pPr>
        <w:ind w:left="8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1" w15:restartNumberingAfterBreak="0">
    <w:nsid w:val="6A75629A"/>
    <w:multiLevelType w:val="hybridMultilevel"/>
    <w:tmpl w:val="5CC0AD00"/>
    <w:lvl w:ilvl="0" w:tplc="7EC0EF0C">
      <w:start w:val="1"/>
      <w:numFmt w:val="hebrew1"/>
      <w:lvlText w:val="%1."/>
      <w:lvlJc w:val="left"/>
      <w:pPr>
        <w:ind w:left="9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74" w:hanging="360"/>
      </w:pPr>
    </w:lvl>
    <w:lvl w:ilvl="2" w:tplc="0409001B" w:tentative="1">
      <w:start w:val="1"/>
      <w:numFmt w:val="lowerRoman"/>
      <w:lvlText w:val="%3."/>
      <w:lvlJc w:val="right"/>
      <w:pPr>
        <w:ind w:left="2394" w:hanging="180"/>
      </w:pPr>
    </w:lvl>
    <w:lvl w:ilvl="3" w:tplc="0409000F" w:tentative="1">
      <w:start w:val="1"/>
      <w:numFmt w:val="decimal"/>
      <w:lvlText w:val="%4."/>
      <w:lvlJc w:val="left"/>
      <w:pPr>
        <w:ind w:left="3114" w:hanging="360"/>
      </w:pPr>
    </w:lvl>
    <w:lvl w:ilvl="4" w:tplc="04090019" w:tentative="1">
      <w:start w:val="1"/>
      <w:numFmt w:val="lowerLetter"/>
      <w:lvlText w:val="%5."/>
      <w:lvlJc w:val="left"/>
      <w:pPr>
        <w:ind w:left="3834" w:hanging="360"/>
      </w:pPr>
    </w:lvl>
    <w:lvl w:ilvl="5" w:tplc="0409001B" w:tentative="1">
      <w:start w:val="1"/>
      <w:numFmt w:val="lowerRoman"/>
      <w:lvlText w:val="%6."/>
      <w:lvlJc w:val="right"/>
      <w:pPr>
        <w:ind w:left="4554" w:hanging="180"/>
      </w:pPr>
    </w:lvl>
    <w:lvl w:ilvl="6" w:tplc="0409000F" w:tentative="1">
      <w:start w:val="1"/>
      <w:numFmt w:val="decimal"/>
      <w:lvlText w:val="%7."/>
      <w:lvlJc w:val="left"/>
      <w:pPr>
        <w:ind w:left="5274" w:hanging="360"/>
      </w:pPr>
    </w:lvl>
    <w:lvl w:ilvl="7" w:tplc="04090019" w:tentative="1">
      <w:start w:val="1"/>
      <w:numFmt w:val="lowerLetter"/>
      <w:lvlText w:val="%8."/>
      <w:lvlJc w:val="left"/>
      <w:pPr>
        <w:ind w:left="5994" w:hanging="360"/>
      </w:pPr>
    </w:lvl>
    <w:lvl w:ilvl="8" w:tplc="0409001B" w:tentative="1">
      <w:start w:val="1"/>
      <w:numFmt w:val="lowerRoman"/>
      <w:lvlText w:val="%9."/>
      <w:lvlJc w:val="right"/>
      <w:pPr>
        <w:ind w:left="6714" w:hanging="180"/>
      </w:pPr>
    </w:lvl>
  </w:abstractNum>
  <w:abstractNum w:abstractNumId="22" w15:restartNumberingAfterBreak="0">
    <w:nsid w:val="6CE8508B"/>
    <w:multiLevelType w:val="hybridMultilevel"/>
    <w:tmpl w:val="7146100A"/>
    <w:lvl w:ilvl="0" w:tplc="037AA9DA">
      <w:start w:val="1"/>
      <w:numFmt w:val="hebrew1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40D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D10600B"/>
    <w:multiLevelType w:val="hybridMultilevel"/>
    <w:tmpl w:val="4094FCE2"/>
    <w:lvl w:ilvl="0" w:tplc="0C8A87CC">
      <w:start w:val="1"/>
      <w:numFmt w:val="decimal"/>
      <w:lvlText w:val="%1."/>
      <w:lvlJc w:val="left"/>
      <w:pPr>
        <w:ind w:left="18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4" w:hanging="360"/>
      </w:pPr>
    </w:lvl>
    <w:lvl w:ilvl="2" w:tplc="0409001B" w:tentative="1">
      <w:start w:val="1"/>
      <w:numFmt w:val="lowerRoman"/>
      <w:lvlText w:val="%3."/>
      <w:lvlJc w:val="right"/>
      <w:pPr>
        <w:ind w:left="3244" w:hanging="180"/>
      </w:pPr>
    </w:lvl>
    <w:lvl w:ilvl="3" w:tplc="0409000F" w:tentative="1">
      <w:start w:val="1"/>
      <w:numFmt w:val="decimal"/>
      <w:lvlText w:val="%4."/>
      <w:lvlJc w:val="left"/>
      <w:pPr>
        <w:ind w:left="3964" w:hanging="360"/>
      </w:pPr>
    </w:lvl>
    <w:lvl w:ilvl="4" w:tplc="04090019" w:tentative="1">
      <w:start w:val="1"/>
      <w:numFmt w:val="lowerLetter"/>
      <w:lvlText w:val="%5."/>
      <w:lvlJc w:val="left"/>
      <w:pPr>
        <w:ind w:left="4684" w:hanging="360"/>
      </w:pPr>
    </w:lvl>
    <w:lvl w:ilvl="5" w:tplc="0409001B" w:tentative="1">
      <w:start w:val="1"/>
      <w:numFmt w:val="lowerRoman"/>
      <w:lvlText w:val="%6."/>
      <w:lvlJc w:val="right"/>
      <w:pPr>
        <w:ind w:left="5404" w:hanging="180"/>
      </w:pPr>
    </w:lvl>
    <w:lvl w:ilvl="6" w:tplc="0409000F" w:tentative="1">
      <w:start w:val="1"/>
      <w:numFmt w:val="decimal"/>
      <w:lvlText w:val="%7."/>
      <w:lvlJc w:val="left"/>
      <w:pPr>
        <w:ind w:left="6124" w:hanging="360"/>
      </w:pPr>
    </w:lvl>
    <w:lvl w:ilvl="7" w:tplc="04090019" w:tentative="1">
      <w:start w:val="1"/>
      <w:numFmt w:val="lowerLetter"/>
      <w:lvlText w:val="%8."/>
      <w:lvlJc w:val="left"/>
      <w:pPr>
        <w:ind w:left="6844" w:hanging="360"/>
      </w:pPr>
    </w:lvl>
    <w:lvl w:ilvl="8" w:tplc="0409001B" w:tentative="1">
      <w:start w:val="1"/>
      <w:numFmt w:val="lowerRoman"/>
      <w:lvlText w:val="%9."/>
      <w:lvlJc w:val="right"/>
      <w:pPr>
        <w:ind w:left="7564" w:hanging="180"/>
      </w:pPr>
    </w:lvl>
  </w:abstractNum>
  <w:abstractNum w:abstractNumId="24" w15:restartNumberingAfterBreak="0">
    <w:nsid w:val="6FCE78E3"/>
    <w:multiLevelType w:val="hybridMultilevel"/>
    <w:tmpl w:val="B6789C62"/>
    <w:lvl w:ilvl="0" w:tplc="B358BC3A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79E10BE2"/>
    <w:multiLevelType w:val="hybridMultilevel"/>
    <w:tmpl w:val="CE042D64"/>
    <w:lvl w:ilvl="0" w:tplc="44AC014A">
      <w:start w:val="1"/>
      <w:numFmt w:val="bullet"/>
      <w:lvlText w:val=""/>
      <w:lvlJc w:val="left"/>
      <w:pPr>
        <w:ind w:left="720" w:hanging="360"/>
      </w:pPr>
      <w:rPr>
        <w:rFonts w:ascii="Symbol" w:hAnsi="Symbol" w:cs="Symbol" w:hint="default"/>
        <w:caps w:val="0"/>
        <w:strike w:val="0"/>
        <w:dstrike w:val="0"/>
        <w:vanish w:val="0"/>
        <w:vertAlign w:val="superscrip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8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25"/>
  </w:num>
  <w:num w:numId="11">
    <w:abstractNumId w:val="11"/>
  </w:num>
  <w:num w:numId="12">
    <w:abstractNumId w:val="4"/>
  </w:num>
  <w:num w:numId="13">
    <w:abstractNumId w:val="12"/>
  </w:num>
  <w:num w:numId="14">
    <w:abstractNumId w:val="13"/>
  </w:num>
  <w:num w:numId="15">
    <w:abstractNumId w:val="24"/>
  </w:num>
  <w:num w:numId="16">
    <w:abstractNumId w:val="20"/>
  </w:num>
  <w:num w:numId="17">
    <w:abstractNumId w:val="9"/>
  </w:num>
  <w:num w:numId="18">
    <w:abstractNumId w:val="17"/>
  </w:num>
  <w:num w:numId="19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20">
    <w:abstractNumId w:val="19"/>
  </w:num>
  <w:num w:numId="21">
    <w:abstractNumId w:val="3"/>
  </w:num>
  <w:num w:numId="22">
    <w:abstractNumId w:val="6"/>
  </w:num>
  <w:num w:numId="23">
    <w:abstractNumId w:val="2"/>
  </w:num>
  <w:num w:numId="24">
    <w:abstractNumId w:val="23"/>
  </w:num>
  <w:num w:numId="25">
    <w:abstractNumId w:val="26"/>
  </w:num>
  <w:num w:numId="26">
    <w:abstractNumId w:val="14"/>
  </w:num>
  <w:num w:numId="27">
    <w:abstractNumId w:val="21"/>
  </w:num>
  <w:num w:numId="28">
    <w:abstractNumId w:val="7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0"/>
    <w:lvlOverride w:ilvl="0">
      <w:lvl w:ilvl="0">
        <w:start w:val="4"/>
        <w:numFmt w:val="decimal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756"/>
          </w:tabs>
          <w:ind w:left="756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hebrew1"/>
        <w:isLgl/>
        <w:lvlText w:val="3.%2.%3.%4.%5"/>
        <w:lvlJc w:val="left"/>
        <w:pPr>
          <w:tabs>
            <w:tab w:val="num" w:pos="2267"/>
          </w:tabs>
          <w:ind w:left="2267" w:hanging="850"/>
        </w:pPr>
        <w:rPr>
          <w:rFonts w:hint="cs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1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3">
    <w:abstractNumId w:val="17"/>
  </w:num>
  <w:num w:numId="34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</w:num>
  <w:num w:numId="4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5CC"/>
    <w:rsid w:val="00004303"/>
    <w:rsid w:val="00004A7D"/>
    <w:rsid w:val="0000546D"/>
    <w:rsid w:val="0000637E"/>
    <w:rsid w:val="0001467B"/>
    <w:rsid w:val="00015196"/>
    <w:rsid w:val="00016FE2"/>
    <w:rsid w:val="00021231"/>
    <w:rsid w:val="00022186"/>
    <w:rsid w:val="000254D5"/>
    <w:rsid w:val="00026A1A"/>
    <w:rsid w:val="000328EA"/>
    <w:rsid w:val="00033C51"/>
    <w:rsid w:val="000346E2"/>
    <w:rsid w:val="0004329E"/>
    <w:rsid w:val="00044022"/>
    <w:rsid w:val="00050A5E"/>
    <w:rsid w:val="0005220E"/>
    <w:rsid w:val="000552CD"/>
    <w:rsid w:val="0005612B"/>
    <w:rsid w:val="00061889"/>
    <w:rsid w:val="00064DF6"/>
    <w:rsid w:val="000659F5"/>
    <w:rsid w:val="00067CCA"/>
    <w:rsid w:val="00070591"/>
    <w:rsid w:val="00075505"/>
    <w:rsid w:val="00076D35"/>
    <w:rsid w:val="000804E4"/>
    <w:rsid w:val="00081D69"/>
    <w:rsid w:val="000821E7"/>
    <w:rsid w:val="00083FC5"/>
    <w:rsid w:val="0008727D"/>
    <w:rsid w:val="00087EB4"/>
    <w:rsid w:val="000A0491"/>
    <w:rsid w:val="000A2006"/>
    <w:rsid w:val="000A2226"/>
    <w:rsid w:val="000A2E19"/>
    <w:rsid w:val="000A4731"/>
    <w:rsid w:val="000A639E"/>
    <w:rsid w:val="000A6FEE"/>
    <w:rsid w:val="000B0C50"/>
    <w:rsid w:val="000B1A19"/>
    <w:rsid w:val="000B2FEC"/>
    <w:rsid w:val="000B6DAE"/>
    <w:rsid w:val="000C004D"/>
    <w:rsid w:val="000C1CB6"/>
    <w:rsid w:val="000C284A"/>
    <w:rsid w:val="000C65CC"/>
    <w:rsid w:val="000C7C9D"/>
    <w:rsid w:val="000D15C9"/>
    <w:rsid w:val="000D1A85"/>
    <w:rsid w:val="000D22C6"/>
    <w:rsid w:val="000D2CE9"/>
    <w:rsid w:val="000D3351"/>
    <w:rsid w:val="000D4A50"/>
    <w:rsid w:val="000D5444"/>
    <w:rsid w:val="000E0B59"/>
    <w:rsid w:val="000E2F6A"/>
    <w:rsid w:val="000E3B73"/>
    <w:rsid w:val="000E559C"/>
    <w:rsid w:val="000E741C"/>
    <w:rsid w:val="000F3E31"/>
    <w:rsid w:val="000F5CD0"/>
    <w:rsid w:val="00100594"/>
    <w:rsid w:val="001016FF"/>
    <w:rsid w:val="00103F58"/>
    <w:rsid w:val="0011039F"/>
    <w:rsid w:val="00110638"/>
    <w:rsid w:val="00111E36"/>
    <w:rsid w:val="00113467"/>
    <w:rsid w:val="00120BFC"/>
    <w:rsid w:val="00121DEF"/>
    <w:rsid w:val="00124364"/>
    <w:rsid w:val="00125832"/>
    <w:rsid w:val="00130B77"/>
    <w:rsid w:val="00132AAE"/>
    <w:rsid w:val="0013431C"/>
    <w:rsid w:val="00134F4A"/>
    <w:rsid w:val="00135EBD"/>
    <w:rsid w:val="00137B34"/>
    <w:rsid w:val="001409DD"/>
    <w:rsid w:val="001471E2"/>
    <w:rsid w:val="0014795E"/>
    <w:rsid w:val="00154151"/>
    <w:rsid w:val="001554A0"/>
    <w:rsid w:val="00161582"/>
    <w:rsid w:val="00163E71"/>
    <w:rsid w:val="0016571C"/>
    <w:rsid w:val="001657E3"/>
    <w:rsid w:val="001709FD"/>
    <w:rsid w:val="00174C27"/>
    <w:rsid w:val="001753BE"/>
    <w:rsid w:val="00176B9D"/>
    <w:rsid w:val="00180F7B"/>
    <w:rsid w:val="00183B82"/>
    <w:rsid w:val="00186730"/>
    <w:rsid w:val="00186923"/>
    <w:rsid w:val="0018777D"/>
    <w:rsid w:val="00190974"/>
    <w:rsid w:val="00192255"/>
    <w:rsid w:val="00195712"/>
    <w:rsid w:val="001A0627"/>
    <w:rsid w:val="001A19F6"/>
    <w:rsid w:val="001A1D6C"/>
    <w:rsid w:val="001B1485"/>
    <w:rsid w:val="001B2ADE"/>
    <w:rsid w:val="001B5011"/>
    <w:rsid w:val="001B675A"/>
    <w:rsid w:val="001C204E"/>
    <w:rsid w:val="001C29D8"/>
    <w:rsid w:val="001C2F8C"/>
    <w:rsid w:val="001C4CCC"/>
    <w:rsid w:val="001C4E6E"/>
    <w:rsid w:val="001C65C7"/>
    <w:rsid w:val="001D097D"/>
    <w:rsid w:val="001D1532"/>
    <w:rsid w:val="001D2027"/>
    <w:rsid w:val="001D3BB5"/>
    <w:rsid w:val="001D5E86"/>
    <w:rsid w:val="001E2BBA"/>
    <w:rsid w:val="001E34E8"/>
    <w:rsid w:val="001E362E"/>
    <w:rsid w:val="001F2837"/>
    <w:rsid w:val="001F2D35"/>
    <w:rsid w:val="001F57F0"/>
    <w:rsid w:val="001F7FDA"/>
    <w:rsid w:val="002019CC"/>
    <w:rsid w:val="00202CA8"/>
    <w:rsid w:val="00203EBB"/>
    <w:rsid w:val="00211033"/>
    <w:rsid w:val="00211296"/>
    <w:rsid w:val="002141AC"/>
    <w:rsid w:val="00216AAF"/>
    <w:rsid w:val="00216C32"/>
    <w:rsid w:val="002215C9"/>
    <w:rsid w:val="00222B90"/>
    <w:rsid w:val="00223DB6"/>
    <w:rsid w:val="00223E98"/>
    <w:rsid w:val="00230DBD"/>
    <w:rsid w:val="00234440"/>
    <w:rsid w:val="002353D8"/>
    <w:rsid w:val="0024585C"/>
    <w:rsid w:val="002474C1"/>
    <w:rsid w:val="0025016F"/>
    <w:rsid w:val="00253961"/>
    <w:rsid w:val="00253DE3"/>
    <w:rsid w:val="00254771"/>
    <w:rsid w:val="00276273"/>
    <w:rsid w:val="002762BE"/>
    <w:rsid w:val="002762E0"/>
    <w:rsid w:val="00280265"/>
    <w:rsid w:val="00281AF9"/>
    <w:rsid w:val="00290088"/>
    <w:rsid w:val="002903EE"/>
    <w:rsid w:val="002904A1"/>
    <w:rsid w:val="00291531"/>
    <w:rsid w:val="00292C0B"/>
    <w:rsid w:val="00293E7B"/>
    <w:rsid w:val="00297F75"/>
    <w:rsid w:val="002A2A7C"/>
    <w:rsid w:val="002A5557"/>
    <w:rsid w:val="002A5683"/>
    <w:rsid w:val="002A5FE8"/>
    <w:rsid w:val="002A612E"/>
    <w:rsid w:val="002B6487"/>
    <w:rsid w:val="002B71D7"/>
    <w:rsid w:val="002C6E3D"/>
    <w:rsid w:val="002E0C6C"/>
    <w:rsid w:val="002E2308"/>
    <w:rsid w:val="002E3C49"/>
    <w:rsid w:val="002F26D5"/>
    <w:rsid w:val="002F3098"/>
    <w:rsid w:val="002F3148"/>
    <w:rsid w:val="002F415B"/>
    <w:rsid w:val="002F4A8F"/>
    <w:rsid w:val="002F4D43"/>
    <w:rsid w:val="003033E5"/>
    <w:rsid w:val="00303664"/>
    <w:rsid w:val="00312643"/>
    <w:rsid w:val="00313D2D"/>
    <w:rsid w:val="003143F7"/>
    <w:rsid w:val="0031766C"/>
    <w:rsid w:val="00320199"/>
    <w:rsid w:val="003223DC"/>
    <w:rsid w:val="00324D7C"/>
    <w:rsid w:val="00331020"/>
    <w:rsid w:val="003406B6"/>
    <w:rsid w:val="003411D9"/>
    <w:rsid w:val="00341B38"/>
    <w:rsid w:val="0034321E"/>
    <w:rsid w:val="00344542"/>
    <w:rsid w:val="0034483B"/>
    <w:rsid w:val="003464D9"/>
    <w:rsid w:val="00347836"/>
    <w:rsid w:val="00352CAF"/>
    <w:rsid w:val="0035338A"/>
    <w:rsid w:val="00356D68"/>
    <w:rsid w:val="00361100"/>
    <w:rsid w:val="003611E1"/>
    <w:rsid w:val="003618B2"/>
    <w:rsid w:val="00362236"/>
    <w:rsid w:val="00362F3D"/>
    <w:rsid w:val="00364980"/>
    <w:rsid w:val="00365F77"/>
    <w:rsid w:val="00366ABC"/>
    <w:rsid w:val="0037027F"/>
    <w:rsid w:val="0037164F"/>
    <w:rsid w:val="0037474B"/>
    <w:rsid w:val="003754E7"/>
    <w:rsid w:val="00376019"/>
    <w:rsid w:val="0037777E"/>
    <w:rsid w:val="00381FB5"/>
    <w:rsid w:val="00385E8B"/>
    <w:rsid w:val="0038772F"/>
    <w:rsid w:val="00387E45"/>
    <w:rsid w:val="00393B63"/>
    <w:rsid w:val="0039668F"/>
    <w:rsid w:val="00396CB1"/>
    <w:rsid w:val="00396CE6"/>
    <w:rsid w:val="00397848"/>
    <w:rsid w:val="003A3266"/>
    <w:rsid w:val="003B1985"/>
    <w:rsid w:val="003B2934"/>
    <w:rsid w:val="003B4228"/>
    <w:rsid w:val="003C0FC3"/>
    <w:rsid w:val="003C1411"/>
    <w:rsid w:val="003C59DD"/>
    <w:rsid w:val="003C5B50"/>
    <w:rsid w:val="003C75EE"/>
    <w:rsid w:val="003D0739"/>
    <w:rsid w:val="003D18F0"/>
    <w:rsid w:val="003D2347"/>
    <w:rsid w:val="003D2E68"/>
    <w:rsid w:val="003D4064"/>
    <w:rsid w:val="003D421C"/>
    <w:rsid w:val="003D68C6"/>
    <w:rsid w:val="003D6957"/>
    <w:rsid w:val="003D7547"/>
    <w:rsid w:val="003E02C1"/>
    <w:rsid w:val="003E1496"/>
    <w:rsid w:val="003E22AC"/>
    <w:rsid w:val="003E56B8"/>
    <w:rsid w:val="003E5E75"/>
    <w:rsid w:val="003F0A05"/>
    <w:rsid w:val="003F4E23"/>
    <w:rsid w:val="003F5A7B"/>
    <w:rsid w:val="00400427"/>
    <w:rsid w:val="00400487"/>
    <w:rsid w:val="00402658"/>
    <w:rsid w:val="00402BD2"/>
    <w:rsid w:val="004035E6"/>
    <w:rsid w:val="00405ADD"/>
    <w:rsid w:val="00406060"/>
    <w:rsid w:val="00413B74"/>
    <w:rsid w:val="00416260"/>
    <w:rsid w:val="004218F1"/>
    <w:rsid w:val="00424C05"/>
    <w:rsid w:val="004255AC"/>
    <w:rsid w:val="00433461"/>
    <w:rsid w:val="00433BB0"/>
    <w:rsid w:val="00433EC3"/>
    <w:rsid w:val="00434183"/>
    <w:rsid w:val="00435676"/>
    <w:rsid w:val="00436538"/>
    <w:rsid w:val="00440C03"/>
    <w:rsid w:val="0044349C"/>
    <w:rsid w:val="00447544"/>
    <w:rsid w:val="0044761F"/>
    <w:rsid w:val="00452049"/>
    <w:rsid w:val="004546E5"/>
    <w:rsid w:val="0045470E"/>
    <w:rsid w:val="004609AE"/>
    <w:rsid w:val="004630A7"/>
    <w:rsid w:val="004657E2"/>
    <w:rsid w:val="004662E2"/>
    <w:rsid w:val="004678BE"/>
    <w:rsid w:val="00471411"/>
    <w:rsid w:val="00472714"/>
    <w:rsid w:val="004805F9"/>
    <w:rsid w:val="00482309"/>
    <w:rsid w:val="004832C6"/>
    <w:rsid w:val="004840CC"/>
    <w:rsid w:val="00486F2D"/>
    <w:rsid w:val="004918CD"/>
    <w:rsid w:val="0049468E"/>
    <w:rsid w:val="00495BE5"/>
    <w:rsid w:val="00497144"/>
    <w:rsid w:val="004A27AB"/>
    <w:rsid w:val="004A417F"/>
    <w:rsid w:val="004A7077"/>
    <w:rsid w:val="004B4A93"/>
    <w:rsid w:val="004C162E"/>
    <w:rsid w:val="004C23CA"/>
    <w:rsid w:val="004C2536"/>
    <w:rsid w:val="004C27AB"/>
    <w:rsid w:val="004D408E"/>
    <w:rsid w:val="004D5B2C"/>
    <w:rsid w:val="004E06B5"/>
    <w:rsid w:val="004E1169"/>
    <w:rsid w:val="004E2815"/>
    <w:rsid w:val="004E513D"/>
    <w:rsid w:val="004E5E02"/>
    <w:rsid w:val="004E6549"/>
    <w:rsid w:val="004F4538"/>
    <w:rsid w:val="004F5301"/>
    <w:rsid w:val="004F6883"/>
    <w:rsid w:val="00501835"/>
    <w:rsid w:val="005027A5"/>
    <w:rsid w:val="005049C5"/>
    <w:rsid w:val="00505C73"/>
    <w:rsid w:val="00510325"/>
    <w:rsid w:val="005122A2"/>
    <w:rsid w:val="00512643"/>
    <w:rsid w:val="00516B9A"/>
    <w:rsid w:val="00517335"/>
    <w:rsid w:val="0052067C"/>
    <w:rsid w:val="00521116"/>
    <w:rsid w:val="00521F88"/>
    <w:rsid w:val="005231FF"/>
    <w:rsid w:val="00524F52"/>
    <w:rsid w:val="00532EF0"/>
    <w:rsid w:val="00533BE4"/>
    <w:rsid w:val="005367E3"/>
    <w:rsid w:val="00536E21"/>
    <w:rsid w:val="00540216"/>
    <w:rsid w:val="005427BB"/>
    <w:rsid w:val="00545A38"/>
    <w:rsid w:val="00547157"/>
    <w:rsid w:val="0055054C"/>
    <w:rsid w:val="00552B51"/>
    <w:rsid w:val="00554974"/>
    <w:rsid w:val="00556A01"/>
    <w:rsid w:val="005611AF"/>
    <w:rsid w:val="0056214D"/>
    <w:rsid w:val="0056245A"/>
    <w:rsid w:val="005678D7"/>
    <w:rsid w:val="00575FA4"/>
    <w:rsid w:val="0057626F"/>
    <w:rsid w:val="00576F78"/>
    <w:rsid w:val="00577EE3"/>
    <w:rsid w:val="005802DC"/>
    <w:rsid w:val="00583217"/>
    <w:rsid w:val="00584039"/>
    <w:rsid w:val="005842D8"/>
    <w:rsid w:val="005863C9"/>
    <w:rsid w:val="00590847"/>
    <w:rsid w:val="00597F47"/>
    <w:rsid w:val="005A0E1E"/>
    <w:rsid w:val="005B021C"/>
    <w:rsid w:val="005B0778"/>
    <w:rsid w:val="005B1CB7"/>
    <w:rsid w:val="005B2058"/>
    <w:rsid w:val="005B3954"/>
    <w:rsid w:val="005B4504"/>
    <w:rsid w:val="005B49CF"/>
    <w:rsid w:val="005B6F29"/>
    <w:rsid w:val="005C18B3"/>
    <w:rsid w:val="005C19DF"/>
    <w:rsid w:val="005C37AE"/>
    <w:rsid w:val="005C5967"/>
    <w:rsid w:val="005C618D"/>
    <w:rsid w:val="005C6EEF"/>
    <w:rsid w:val="005D1BBA"/>
    <w:rsid w:val="005D3CA0"/>
    <w:rsid w:val="005D3D1B"/>
    <w:rsid w:val="005D72AE"/>
    <w:rsid w:val="005E08D9"/>
    <w:rsid w:val="005E1249"/>
    <w:rsid w:val="005E7ABA"/>
    <w:rsid w:val="005E7CD6"/>
    <w:rsid w:val="005F1A15"/>
    <w:rsid w:val="005F2498"/>
    <w:rsid w:val="005F47E0"/>
    <w:rsid w:val="005F6DBB"/>
    <w:rsid w:val="005F70A5"/>
    <w:rsid w:val="006060BD"/>
    <w:rsid w:val="0061753D"/>
    <w:rsid w:val="0062207E"/>
    <w:rsid w:val="00627E89"/>
    <w:rsid w:val="006323DF"/>
    <w:rsid w:val="00633492"/>
    <w:rsid w:val="006433F7"/>
    <w:rsid w:val="00643CFF"/>
    <w:rsid w:val="00652586"/>
    <w:rsid w:val="006526E4"/>
    <w:rsid w:val="006537FC"/>
    <w:rsid w:val="00654494"/>
    <w:rsid w:val="00657DC1"/>
    <w:rsid w:val="00661BDF"/>
    <w:rsid w:val="00662970"/>
    <w:rsid w:val="006630D6"/>
    <w:rsid w:val="00665990"/>
    <w:rsid w:val="0066606B"/>
    <w:rsid w:val="00667529"/>
    <w:rsid w:val="0067449C"/>
    <w:rsid w:val="006745F6"/>
    <w:rsid w:val="00674FCA"/>
    <w:rsid w:val="0068300E"/>
    <w:rsid w:val="00687B23"/>
    <w:rsid w:val="006903F8"/>
    <w:rsid w:val="00690946"/>
    <w:rsid w:val="006956CF"/>
    <w:rsid w:val="006A13E0"/>
    <w:rsid w:val="006A1CF9"/>
    <w:rsid w:val="006A3B88"/>
    <w:rsid w:val="006A57FA"/>
    <w:rsid w:val="006B0C3B"/>
    <w:rsid w:val="006B114C"/>
    <w:rsid w:val="006B1B05"/>
    <w:rsid w:val="006B4370"/>
    <w:rsid w:val="006B49FE"/>
    <w:rsid w:val="006B5F23"/>
    <w:rsid w:val="006B6749"/>
    <w:rsid w:val="006B68A9"/>
    <w:rsid w:val="006C1590"/>
    <w:rsid w:val="006C55B8"/>
    <w:rsid w:val="006C6F69"/>
    <w:rsid w:val="006D0388"/>
    <w:rsid w:val="006D0EEA"/>
    <w:rsid w:val="006D2F75"/>
    <w:rsid w:val="006D3B51"/>
    <w:rsid w:val="006D74CC"/>
    <w:rsid w:val="006E0271"/>
    <w:rsid w:val="006E405C"/>
    <w:rsid w:val="006F06E8"/>
    <w:rsid w:val="006F24C8"/>
    <w:rsid w:val="006F3495"/>
    <w:rsid w:val="006F36E5"/>
    <w:rsid w:val="00706405"/>
    <w:rsid w:val="00707E77"/>
    <w:rsid w:val="00710175"/>
    <w:rsid w:val="00713632"/>
    <w:rsid w:val="0071496B"/>
    <w:rsid w:val="00714AD4"/>
    <w:rsid w:val="007151EA"/>
    <w:rsid w:val="00715A7D"/>
    <w:rsid w:val="00721B0F"/>
    <w:rsid w:val="00724F72"/>
    <w:rsid w:val="00731C43"/>
    <w:rsid w:val="007331BE"/>
    <w:rsid w:val="0073699C"/>
    <w:rsid w:val="0073714F"/>
    <w:rsid w:val="00737D78"/>
    <w:rsid w:val="007400F4"/>
    <w:rsid w:val="007404D2"/>
    <w:rsid w:val="007435CA"/>
    <w:rsid w:val="007448E2"/>
    <w:rsid w:val="0074568C"/>
    <w:rsid w:val="00745946"/>
    <w:rsid w:val="007463AF"/>
    <w:rsid w:val="007526AE"/>
    <w:rsid w:val="00753929"/>
    <w:rsid w:val="0075439B"/>
    <w:rsid w:val="00762560"/>
    <w:rsid w:val="00762D1F"/>
    <w:rsid w:val="007636E4"/>
    <w:rsid w:val="007640D0"/>
    <w:rsid w:val="00764AD1"/>
    <w:rsid w:val="00766763"/>
    <w:rsid w:val="007716EA"/>
    <w:rsid w:val="00774A71"/>
    <w:rsid w:val="00776026"/>
    <w:rsid w:val="00784547"/>
    <w:rsid w:val="007904F5"/>
    <w:rsid w:val="007912AD"/>
    <w:rsid w:val="00792020"/>
    <w:rsid w:val="00794254"/>
    <w:rsid w:val="00795CE0"/>
    <w:rsid w:val="007A2CD0"/>
    <w:rsid w:val="007A4058"/>
    <w:rsid w:val="007A4CE3"/>
    <w:rsid w:val="007A4ED6"/>
    <w:rsid w:val="007B2DB2"/>
    <w:rsid w:val="007B3814"/>
    <w:rsid w:val="007B4080"/>
    <w:rsid w:val="007B4430"/>
    <w:rsid w:val="007B5EFE"/>
    <w:rsid w:val="007C7DE1"/>
    <w:rsid w:val="007C7F40"/>
    <w:rsid w:val="007D186D"/>
    <w:rsid w:val="007D2A25"/>
    <w:rsid w:val="007D3180"/>
    <w:rsid w:val="007D60E9"/>
    <w:rsid w:val="007D6B76"/>
    <w:rsid w:val="007E0C6B"/>
    <w:rsid w:val="007E132D"/>
    <w:rsid w:val="007F1F87"/>
    <w:rsid w:val="007F5911"/>
    <w:rsid w:val="007F6203"/>
    <w:rsid w:val="007F6B57"/>
    <w:rsid w:val="00802FA9"/>
    <w:rsid w:val="0080639A"/>
    <w:rsid w:val="00806A05"/>
    <w:rsid w:val="00813107"/>
    <w:rsid w:val="008138B8"/>
    <w:rsid w:val="008138EB"/>
    <w:rsid w:val="008158DD"/>
    <w:rsid w:val="0081794D"/>
    <w:rsid w:val="00820010"/>
    <w:rsid w:val="0082217A"/>
    <w:rsid w:val="00823367"/>
    <w:rsid w:val="008233F3"/>
    <w:rsid w:val="00825821"/>
    <w:rsid w:val="00827B1D"/>
    <w:rsid w:val="008320D3"/>
    <w:rsid w:val="00832EBA"/>
    <w:rsid w:val="00833D05"/>
    <w:rsid w:val="00834AF3"/>
    <w:rsid w:val="00840DA8"/>
    <w:rsid w:val="00842356"/>
    <w:rsid w:val="0084390C"/>
    <w:rsid w:val="008440B8"/>
    <w:rsid w:val="00844F64"/>
    <w:rsid w:val="008468F8"/>
    <w:rsid w:val="00850E3A"/>
    <w:rsid w:val="00855078"/>
    <w:rsid w:val="0085610D"/>
    <w:rsid w:val="00857F83"/>
    <w:rsid w:val="008630F3"/>
    <w:rsid w:val="00866086"/>
    <w:rsid w:val="00867767"/>
    <w:rsid w:val="00870E26"/>
    <w:rsid w:val="00875462"/>
    <w:rsid w:val="00876A7C"/>
    <w:rsid w:val="00886D18"/>
    <w:rsid w:val="00895ED7"/>
    <w:rsid w:val="008964DD"/>
    <w:rsid w:val="008A081C"/>
    <w:rsid w:val="008A39F9"/>
    <w:rsid w:val="008A5550"/>
    <w:rsid w:val="008A561A"/>
    <w:rsid w:val="008A6699"/>
    <w:rsid w:val="008B0142"/>
    <w:rsid w:val="008B2AD7"/>
    <w:rsid w:val="008B4FB8"/>
    <w:rsid w:val="008B5317"/>
    <w:rsid w:val="008B6A54"/>
    <w:rsid w:val="008C26AD"/>
    <w:rsid w:val="008C2EC0"/>
    <w:rsid w:val="008C36DE"/>
    <w:rsid w:val="008C5FC9"/>
    <w:rsid w:val="008D194F"/>
    <w:rsid w:val="008D5BD5"/>
    <w:rsid w:val="008D74A4"/>
    <w:rsid w:val="008E009F"/>
    <w:rsid w:val="008E06D5"/>
    <w:rsid w:val="008E26D9"/>
    <w:rsid w:val="008E4EF8"/>
    <w:rsid w:val="008E7C3C"/>
    <w:rsid w:val="008F1613"/>
    <w:rsid w:val="008F2601"/>
    <w:rsid w:val="008F336F"/>
    <w:rsid w:val="008F406C"/>
    <w:rsid w:val="00902595"/>
    <w:rsid w:val="00902B6D"/>
    <w:rsid w:val="00902EEC"/>
    <w:rsid w:val="009040C7"/>
    <w:rsid w:val="009061F5"/>
    <w:rsid w:val="00912BE4"/>
    <w:rsid w:val="00914F25"/>
    <w:rsid w:val="00915135"/>
    <w:rsid w:val="009158DA"/>
    <w:rsid w:val="00917299"/>
    <w:rsid w:val="00917D38"/>
    <w:rsid w:val="00920D7C"/>
    <w:rsid w:val="00921F1A"/>
    <w:rsid w:val="009237CC"/>
    <w:rsid w:val="00924C9D"/>
    <w:rsid w:val="00924E57"/>
    <w:rsid w:val="009340A7"/>
    <w:rsid w:val="00934BAF"/>
    <w:rsid w:val="00935A76"/>
    <w:rsid w:val="00937DE7"/>
    <w:rsid w:val="00941047"/>
    <w:rsid w:val="00941E05"/>
    <w:rsid w:val="00942216"/>
    <w:rsid w:val="00942D23"/>
    <w:rsid w:val="0094645D"/>
    <w:rsid w:val="0094736B"/>
    <w:rsid w:val="00950303"/>
    <w:rsid w:val="009513BD"/>
    <w:rsid w:val="009536E5"/>
    <w:rsid w:val="00956C50"/>
    <w:rsid w:val="0095748B"/>
    <w:rsid w:val="00961EA2"/>
    <w:rsid w:val="00964924"/>
    <w:rsid w:val="009730D2"/>
    <w:rsid w:val="0097640F"/>
    <w:rsid w:val="00977C79"/>
    <w:rsid w:val="00977ED5"/>
    <w:rsid w:val="00984064"/>
    <w:rsid w:val="0098462A"/>
    <w:rsid w:val="009907B3"/>
    <w:rsid w:val="0099545B"/>
    <w:rsid w:val="00996442"/>
    <w:rsid w:val="00996BB2"/>
    <w:rsid w:val="00997316"/>
    <w:rsid w:val="009A3103"/>
    <w:rsid w:val="009A3675"/>
    <w:rsid w:val="009A3EC3"/>
    <w:rsid w:val="009A6BD0"/>
    <w:rsid w:val="009A7AB2"/>
    <w:rsid w:val="009B5BAD"/>
    <w:rsid w:val="009B697C"/>
    <w:rsid w:val="009C0298"/>
    <w:rsid w:val="009C7226"/>
    <w:rsid w:val="009C75DD"/>
    <w:rsid w:val="009D0916"/>
    <w:rsid w:val="009D4A50"/>
    <w:rsid w:val="009D4A96"/>
    <w:rsid w:val="009D4BFD"/>
    <w:rsid w:val="009E511F"/>
    <w:rsid w:val="009E699E"/>
    <w:rsid w:val="009E7310"/>
    <w:rsid w:val="009F0E8A"/>
    <w:rsid w:val="009F1199"/>
    <w:rsid w:val="009F1657"/>
    <w:rsid w:val="009F1B2A"/>
    <w:rsid w:val="009F46D8"/>
    <w:rsid w:val="009F5ED2"/>
    <w:rsid w:val="00A00167"/>
    <w:rsid w:val="00A002BA"/>
    <w:rsid w:val="00A02D19"/>
    <w:rsid w:val="00A03EB0"/>
    <w:rsid w:val="00A06B28"/>
    <w:rsid w:val="00A070EB"/>
    <w:rsid w:val="00A13139"/>
    <w:rsid w:val="00A138F6"/>
    <w:rsid w:val="00A13C6D"/>
    <w:rsid w:val="00A1796D"/>
    <w:rsid w:val="00A21927"/>
    <w:rsid w:val="00A2256B"/>
    <w:rsid w:val="00A22C9A"/>
    <w:rsid w:val="00A23B1B"/>
    <w:rsid w:val="00A242D2"/>
    <w:rsid w:val="00A255E4"/>
    <w:rsid w:val="00A31CE6"/>
    <w:rsid w:val="00A34645"/>
    <w:rsid w:val="00A3514E"/>
    <w:rsid w:val="00A35853"/>
    <w:rsid w:val="00A4122B"/>
    <w:rsid w:val="00A42D5C"/>
    <w:rsid w:val="00A44CB4"/>
    <w:rsid w:val="00A45317"/>
    <w:rsid w:val="00A473C1"/>
    <w:rsid w:val="00A53602"/>
    <w:rsid w:val="00A60DE5"/>
    <w:rsid w:val="00A60FA8"/>
    <w:rsid w:val="00A62087"/>
    <w:rsid w:val="00A64DDF"/>
    <w:rsid w:val="00A6620B"/>
    <w:rsid w:val="00A662C3"/>
    <w:rsid w:val="00A66403"/>
    <w:rsid w:val="00A67C27"/>
    <w:rsid w:val="00A70E9E"/>
    <w:rsid w:val="00A720E1"/>
    <w:rsid w:val="00A720FB"/>
    <w:rsid w:val="00A760BD"/>
    <w:rsid w:val="00A772B1"/>
    <w:rsid w:val="00A77FA9"/>
    <w:rsid w:val="00A80E37"/>
    <w:rsid w:val="00A84135"/>
    <w:rsid w:val="00A9221D"/>
    <w:rsid w:val="00A92C88"/>
    <w:rsid w:val="00A933D9"/>
    <w:rsid w:val="00A9479D"/>
    <w:rsid w:val="00AA33DC"/>
    <w:rsid w:val="00AA4310"/>
    <w:rsid w:val="00AB000C"/>
    <w:rsid w:val="00AC1CC6"/>
    <w:rsid w:val="00AC3430"/>
    <w:rsid w:val="00AC3DDC"/>
    <w:rsid w:val="00AD1090"/>
    <w:rsid w:val="00AD2B6C"/>
    <w:rsid w:val="00AD4B4B"/>
    <w:rsid w:val="00AD5039"/>
    <w:rsid w:val="00AE17FD"/>
    <w:rsid w:val="00AF3FFC"/>
    <w:rsid w:val="00AF45F4"/>
    <w:rsid w:val="00AF4C96"/>
    <w:rsid w:val="00B0443D"/>
    <w:rsid w:val="00B05343"/>
    <w:rsid w:val="00B07211"/>
    <w:rsid w:val="00B07E3D"/>
    <w:rsid w:val="00B10044"/>
    <w:rsid w:val="00B23D67"/>
    <w:rsid w:val="00B25A91"/>
    <w:rsid w:val="00B2640E"/>
    <w:rsid w:val="00B26AA4"/>
    <w:rsid w:val="00B27606"/>
    <w:rsid w:val="00B30541"/>
    <w:rsid w:val="00B3432C"/>
    <w:rsid w:val="00B36886"/>
    <w:rsid w:val="00B407E3"/>
    <w:rsid w:val="00B45C3D"/>
    <w:rsid w:val="00B45EF0"/>
    <w:rsid w:val="00B50502"/>
    <w:rsid w:val="00B5507D"/>
    <w:rsid w:val="00B600DD"/>
    <w:rsid w:val="00B663FE"/>
    <w:rsid w:val="00B6669A"/>
    <w:rsid w:val="00B67D64"/>
    <w:rsid w:val="00B704FA"/>
    <w:rsid w:val="00B71870"/>
    <w:rsid w:val="00B743C1"/>
    <w:rsid w:val="00B74DC7"/>
    <w:rsid w:val="00B75BD4"/>
    <w:rsid w:val="00B824C8"/>
    <w:rsid w:val="00B85A15"/>
    <w:rsid w:val="00B86D57"/>
    <w:rsid w:val="00B928F0"/>
    <w:rsid w:val="00B95612"/>
    <w:rsid w:val="00BA0E50"/>
    <w:rsid w:val="00BA31F7"/>
    <w:rsid w:val="00BA3F3E"/>
    <w:rsid w:val="00BA5952"/>
    <w:rsid w:val="00BB1012"/>
    <w:rsid w:val="00BB4890"/>
    <w:rsid w:val="00BB5861"/>
    <w:rsid w:val="00BB650A"/>
    <w:rsid w:val="00BD19D2"/>
    <w:rsid w:val="00BD4C6E"/>
    <w:rsid w:val="00BD6603"/>
    <w:rsid w:val="00BF42C8"/>
    <w:rsid w:val="00C00156"/>
    <w:rsid w:val="00C01BD0"/>
    <w:rsid w:val="00C0440F"/>
    <w:rsid w:val="00C06AA9"/>
    <w:rsid w:val="00C110A2"/>
    <w:rsid w:val="00C219E2"/>
    <w:rsid w:val="00C23C22"/>
    <w:rsid w:val="00C3083F"/>
    <w:rsid w:val="00C3464C"/>
    <w:rsid w:val="00C3508D"/>
    <w:rsid w:val="00C42A00"/>
    <w:rsid w:val="00C44765"/>
    <w:rsid w:val="00C45C20"/>
    <w:rsid w:val="00C464B2"/>
    <w:rsid w:val="00C46BF7"/>
    <w:rsid w:val="00C47963"/>
    <w:rsid w:val="00C543F7"/>
    <w:rsid w:val="00C57B61"/>
    <w:rsid w:val="00C6234E"/>
    <w:rsid w:val="00C643A9"/>
    <w:rsid w:val="00C66881"/>
    <w:rsid w:val="00C67B68"/>
    <w:rsid w:val="00C73317"/>
    <w:rsid w:val="00C75E67"/>
    <w:rsid w:val="00C75F55"/>
    <w:rsid w:val="00C76DEA"/>
    <w:rsid w:val="00C85C75"/>
    <w:rsid w:val="00CA2B88"/>
    <w:rsid w:val="00CA2C2E"/>
    <w:rsid w:val="00CA5CD7"/>
    <w:rsid w:val="00CA75CC"/>
    <w:rsid w:val="00CB0098"/>
    <w:rsid w:val="00CB34ED"/>
    <w:rsid w:val="00CB397A"/>
    <w:rsid w:val="00CB5B72"/>
    <w:rsid w:val="00CB7770"/>
    <w:rsid w:val="00CC0D0F"/>
    <w:rsid w:val="00CC1C36"/>
    <w:rsid w:val="00CC2F27"/>
    <w:rsid w:val="00CC32A1"/>
    <w:rsid w:val="00CC5F0A"/>
    <w:rsid w:val="00CD4360"/>
    <w:rsid w:val="00CE0BE8"/>
    <w:rsid w:val="00CE31FB"/>
    <w:rsid w:val="00CE35D9"/>
    <w:rsid w:val="00CE3B41"/>
    <w:rsid w:val="00CE3C1E"/>
    <w:rsid w:val="00CE7FEA"/>
    <w:rsid w:val="00CF75D6"/>
    <w:rsid w:val="00D00FA5"/>
    <w:rsid w:val="00D01F80"/>
    <w:rsid w:val="00D03279"/>
    <w:rsid w:val="00D05886"/>
    <w:rsid w:val="00D07B82"/>
    <w:rsid w:val="00D1454F"/>
    <w:rsid w:val="00D15EA7"/>
    <w:rsid w:val="00D22DA9"/>
    <w:rsid w:val="00D24FA8"/>
    <w:rsid w:val="00D2786A"/>
    <w:rsid w:val="00D306C9"/>
    <w:rsid w:val="00D30D80"/>
    <w:rsid w:val="00D312AF"/>
    <w:rsid w:val="00D317E3"/>
    <w:rsid w:val="00D33471"/>
    <w:rsid w:val="00D33A4F"/>
    <w:rsid w:val="00D3718E"/>
    <w:rsid w:val="00D37858"/>
    <w:rsid w:val="00D37C50"/>
    <w:rsid w:val="00D414E9"/>
    <w:rsid w:val="00D45E13"/>
    <w:rsid w:val="00D571E4"/>
    <w:rsid w:val="00D606AE"/>
    <w:rsid w:val="00D61A09"/>
    <w:rsid w:val="00D64229"/>
    <w:rsid w:val="00D646D5"/>
    <w:rsid w:val="00D65D12"/>
    <w:rsid w:val="00D65D70"/>
    <w:rsid w:val="00D71901"/>
    <w:rsid w:val="00D71ECE"/>
    <w:rsid w:val="00D75AE3"/>
    <w:rsid w:val="00D81CDA"/>
    <w:rsid w:val="00D91FF2"/>
    <w:rsid w:val="00D97D54"/>
    <w:rsid w:val="00DA62C9"/>
    <w:rsid w:val="00DA725A"/>
    <w:rsid w:val="00DB0E48"/>
    <w:rsid w:val="00DB1933"/>
    <w:rsid w:val="00DB3565"/>
    <w:rsid w:val="00DB3765"/>
    <w:rsid w:val="00DB37EE"/>
    <w:rsid w:val="00DB6BA7"/>
    <w:rsid w:val="00DC006A"/>
    <w:rsid w:val="00DC5E3B"/>
    <w:rsid w:val="00DD0E9D"/>
    <w:rsid w:val="00DD5324"/>
    <w:rsid w:val="00DD7E1C"/>
    <w:rsid w:val="00DE08E8"/>
    <w:rsid w:val="00DE0ED5"/>
    <w:rsid w:val="00DE0FCA"/>
    <w:rsid w:val="00DE3901"/>
    <w:rsid w:val="00DE3CB6"/>
    <w:rsid w:val="00DE6459"/>
    <w:rsid w:val="00DF0E7D"/>
    <w:rsid w:val="00E01A85"/>
    <w:rsid w:val="00E0275A"/>
    <w:rsid w:val="00E05989"/>
    <w:rsid w:val="00E0762A"/>
    <w:rsid w:val="00E13830"/>
    <w:rsid w:val="00E14E97"/>
    <w:rsid w:val="00E17A65"/>
    <w:rsid w:val="00E207F9"/>
    <w:rsid w:val="00E213E7"/>
    <w:rsid w:val="00E21423"/>
    <w:rsid w:val="00E23961"/>
    <w:rsid w:val="00E3191B"/>
    <w:rsid w:val="00E31D03"/>
    <w:rsid w:val="00E339C0"/>
    <w:rsid w:val="00E340A8"/>
    <w:rsid w:val="00E36FD2"/>
    <w:rsid w:val="00E42807"/>
    <w:rsid w:val="00E42857"/>
    <w:rsid w:val="00E42CD0"/>
    <w:rsid w:val="00E45791"/>
    <w:rsid w:val="00E5139F"/>
    <w:rsid w:val="00E51491"/>
    <w:rsid w:val="00E517E5"/>
    <w:rsid w:val="00E518C4"/>
    <w:rsid w:val="00E529BE"/>
    <w:rsid w:val="00E54C6F"/>
    <w:rsid w:val="00E56ED1"/>
    <w:rsid w:val="00E61FB8"/>
    <w:rsid w:val="00E625ED"/>
    <w:rsid w:val="00E6418D"/>
    <w:rsid w:val="00E668C4"/>
    <w:rsid w:val="00E67538"/>
    <w:rsid w:val="00E708D7"/>
    <w:rsid w:val="00E726E2"/>
    <w:rsid w:val="00E73BD5"/>
    <w:rsid w:val="00E80A93"/>
    <w:rsid w:val="00E8326C"/>
    <w:rsid w:val="00E83281"/>
    <w:rsid w:val="00E91759"/>
    <w:rsid w:val="00E95381"/>
    <w:rsid w:val="00E967F7"/>
    <w:rsid w:val="00EA0142"/>
    <w:rsid w:val="00EA0AEC"/>
    <w:rsid w:val="00EA578F"/>
    <w:rsid w:val="00EA65E9"/>
    <w:rsid w:val="00EB2C86"/>
    <w:rsid w:val="00EB6259"/>
    <w:rsid w:val="00EB6711"/>
    <w:rsid w:val="00EC1C50"/>
    <w:rsid w:val="00EC480A"/>
    <w:rsid w:val="00EC7120"/>
    <w:rsid w:val="00ED14F0"/>
    <w:rsid w:val="00ED3823"/>
    <w:rsid w:val="00ED3F94"/>
    <w:rsid w:val="00ED4D31"/>
    <w:rsid w:val="00ED4E8C"/>
    <w:rsid w:val="00ED5E62"/>
    <w:rsid w:val="00EE1A12"/>
    <w:rsid w:val="00EE325A"/>
    <w:rsid w:val="00EE4A87"/>
    <w:rsid w:val="00EE4D36"/>
    <w:rsid w:val="00EF1D36"/>
    <w:rsid w:val="00EF496F"/>
    <w:rsid w:val="00EF7743"/>
    <w:rsid w:val="00F06E23"/>
    <w:rsid w:val="00F15136"/>
    <w:rsid w:val="00F203FB"/>
    <w:rsid w:val="00F2115B"/>
    <w:rsid w:val="00F211C0"/>
    <w:rsid w:val="00F21AF0"/>
    <w:rsid w:val="00F237C7"/>
    <w:rsid w:val="00F23DFB"/>
    <w:rsid w:val="00F24B76"/>
    <w:rsid w:val="00F24E8A"/>
    <w:rsid w:val="00F30B23"/>
    <w:rsid w:val="00F32D3E"/>
    <w:rsid w:val="00F331B0"/>
    <w:rsid w:val="00F35313"/>
    <w:rsid w:val="00F35679"/>
    <w:rsid w:val="00F358FA"/>
    <w:rsid w:val="00F36434"/>
    <w:rsid w:val="00F3685B"/>
    <w:rsid w:val="00F36DE8"/>
    <w:rsid w:val="00F376D1"/>
    <w:rsid w:val="00F37832"/>
    <w:rsid w:val="00F37E81"/>
    <w:rsid w:val="00F436B2"/>
    <w:rsid w:val="00F43A10"/>
    <w:rsid w:val="00F43DBC"/>
    <w:rsid w:val="00F45147"/>
    <w:rsid w:val="00F45BF3"/>
    <w:rsid w:val="00F47D5C"/>
    <w:rsid w:val="00F51DBD"/>
    <w:rsid w:val="00F528CF"/>
    <w:rsid w:val="00F544E9"/>
    <w:rsid w:val="00F60911"/>
    <w:rsid w:val="00F6286E"/>
    <w:rsid w:val="00F63361"/>
    <w:rsid w:val="00F67603"/>
    <w:rsid w:val="00F7056D"/>
    <w:rsid w:val="00F778C5"/>
    <w:rsid w:val="00F822D1"/>
    <w:rsid w:val="00F8688F"/>
    <w:rsid w:val="00F87A27"/>
    <w:rsid w:val="00F9087F"/>
    <w:rsid w:val="00F92D50"/>
    <w:rsid w:val="00F9336A"/>
    <w:rsid w:val="00F95627"/>
    <w:rsid w:val="00FA4E68"/>
    <w:rsid w:val="00FA52DA"/>
    <w:rsid w:val="00FB20B7"/>
    <w:rsid w:val="00FB557F"/>
    <w:rsid w:val="00FC0EE1"/>
    <w:rsid w:val="00FC21CC"/>
    <w:rsid w:val="00FC2F4C"/>
    <w:rsid w:val="00FC51E1"/>
    <w:rsid w:val="00FD255A"/>
    <w:rsid w:val="00FD4679"/>
    <w:rsid w:val="00FD74C1"/>
    <w:rsid w:val="00FD7EDF"/>
    <w:rsid w:val="00FE2359"/>
    <w:rsid w:val="00FE2BBA"/>
    <w:rsid w:val="00FE2D41"/>
    <w:rsid w:val="00FE500A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5075C0C8"/>
  <w15:docId w15:val="{3C824EC1-5C9F-4E03-8EEF-539FB1C85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10">
    <w:name w:val="heading 1"/>
    <w:basedOn w:val="a"/>
    <w:next w:val="11"/>
    <w:link w:val="12"/>
    <w:qFormat/>
    <w:rsid w:val="00004A7D"/>
    <w:pPr>
      <w:keepNext/>
      <w:numPr>
        <w:numId w:val="18"/>
      </w:numPr>
      <w:spacing w:before="120" w:after="60" w:line="360" w:lineRule="auto"/>
      <w:ind w:hanging="784"/>
      <w:contextualSpacing/>
      <w:outlineLvl w:val="0"/>
    </w:pPr>
    <w:rPr>
      <w:rFonts w:ascii="Times New Roman" w:eastAsia="Times New Roman" w:hAnsi="Times New Roman"/>
      <w:b/>
      <w:bCs/>
      <w:color w:val="auto"/>
      <w:sz w:val="28"/>
      <w:szCs w:val="28"/>
      <w:u w:val="single"/>
      <w:lang w:eastAsia="he-IL"/>
    </w:rPr>
  </w:style>
  <w:style w:type="paragraph" w:styleId="20">
    <w:name w:val="heading 2"/>
    <w:basedOn w:val="a"/>
    <w:next w:val="21"/>
    <w:link w:val="22"/>
    <w:unhideWhenUsed/>
    <w:qFormat/>
    <w:rsid w:val="00D61A09"/>
    <w:pPr>
      <w:numPr>
        <w:ilvl w:val="1"/>
        <w:numId w:val="18"/>
      </w:numPr>
      <w:tabs>
        <w:tab w:val="clear" w:pos="1134"/>
        <w:tab w:val="num" w:pos="565"/>
      </w:tabs>
      <w:spacing w:after="0" w:line="360" w:lineRule="auto"/>
      <w:ind w:left="565" w:right="924" w:hanging="425"/>
      <w:outlineLvl w:val="1"/>
    </w:pPr>
    <w:rPr>
      <w:rFonts w:ascii="Times New Roman" w:eastAsia="Times New Roman" w:hAnsi="Times New Roman"/>
      <w:b/>
      <w:bCs/>
      <w:color w:val="auto"/>
      <w:lang w:eastAsia="he-IL"/>
    </w:rPr>
  </w:style>
  <w:style w:type="paragraph" w:styleId="31">
    <w:name w:val="heading 3"/>
    <w:basedOn w:val="30"/>
    <w:next w:val="310"/>
    <w:link w:val="32"/>
    <w:unhideWhenUsed/>
    <w:qFormat/>
    <w:rsid w:val="00667529"/>
    <w:pPr>
      <w:ind w:left="993"/>
      <w:outlineLvl w:val="2"/>
    </w:pPr>
    <w:rPr>
      <w:b/>
      <w:bCs/>
    </w:rPr>
  </w:style>
  <w:style w:type="paragraph" w:styleId="40">
    <w:name w:val="heading 4"/>
    <w:basedOn w:val="4"/>
    <w:next w:val="a"/>
    <w:link w:val="41"/>
    <w:unhideWhenUsed/>
    <w:qFormat/>
    <w:rsid w:val="00667529"/>
    <w:pPr>
      <w:outlineLvl w:val="3"/>
    </w:pPr>
    <w:rPr>
      <w:b/>
      <w:bCs/>
    </w:rPr>
  </w:style>
  <w:style w:type="paragraph" w:styleId="50">
    <w:name w:val="heading 5"/>
    <w:basedOn w:val="5"/>
    <w:next w:val="a"/>
    <w:link w:val="51"/>
    <w:qFormat/>
    <w:rsid w:val="00381FB5"/>
    <w:pPr>
      <w:ind w:left="2232" w:hanging="792"/>
      <w:outlineLvl w:val="4"/>
    </w:pPr>
    <w:rPr>
      <w:b/>
      <w:bCs/>
    </w:rPr>
  </w:style>
  <w:style w:type="paragraph" w:styleId="60">
    <w:name w:val="heading 6"/>
    <w:basedOn w:val="50"/>
    <w:next w:val="a"/>
    <w:link w:val="61"/>
    <w:unhideWhenUsed/>
    <w:qFormat/>
    <w:rsid w:val="00352CAF"/>
    <w:pPr>
      <w:numPr>
        <w:ilvl w:val="0"/>
        <w:numId w:val="0"/>
      </w:numPr>
      <w:tabs>
        <w:tab w:val="num" w:pos="2945"/>
      </w:tabs>
      <w:ind w:left="2232" w:hanging="792"/>
      <w:outlineLvl w:val="5"/>
    </w:pPr>
  </w:style>
  <w:style w:type="paragraph" w:styleId="7">
    <w:name w:val="heading 7"/>
    <w:basedOn w:val="a"/>
    <w:next w:val="a"/>
    <w:link w:val="70"/>
    <w:unhideWhenUsed/>
    <w:qFormat/>
    <w:rsid w:val="00495BE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495BE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qFormat/>
    <w:rsid w:val="00977C79"/>
    <w:pPr>
      <w:keepNext/>
      <w:spacing w:before="60" w:after="0" w:line="240" w:lineRule="auto"/>
      <w:ind w:left="567"/>
      <w:jc w:val="both"/>
      <w:outlineLvl w:val="8"/>
    </w:pPr>
    <w:rPr>
      <w:rFonts w:ascii="Times New Roman" w:eastAsia="Times New Roman" w:hAnsi="Times New Roman"/>
      <w:b/>
      <w:bCs/>
      <w:color w:val="auto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3">
    <w:name w:val="סיעוף 1"/>
    <w:basedOn w:val="10"/>
    <w:rsid w:val="00D61A09"/>
    <w:pPr>
      <w:ind w:left="281" w:hanging="283"/>
    </w:pPr>
    <w:rPr>
      <w:b w:val="0"/>
      <w:bCs w:val="0"/>
      <w:sz w:val="24"/>
      <w:szCs w:val="24"/>
      <w:u w:val="none"/>
    </w:rPr>
  </w:style>
  <w:style w:type="paragraph" w:customStyle="1" w:styleId="23">
    <w:name w:val="סיעוף 2"/>
    <w:basedOn w:val="20"/>
    <w:rsid w:val="00D61A09"/>
    <w:pPr>
      <w:tabs>
        <w:tab w:val="clear" w:pos="565"/>
        <w:tab w:val="num" w:pos="848"/>
        <w:tab w:val="left" w:pos="990"/>
      </w:tabs>
      <w:ind w:left="848" w:right="0" w:hanging="708"/>
    </w:pPr>
    <w:rPr>
      <w:b w:val="0"/>
      <w:bCs w:val="0"/>
    </w:rPr>
  </w:style>
  <w:style w:type="paragraph" w:customStyle="1" w:styleId="30">
    <w:name w:val="סיעוף 3"/>
    <w:basedOn w:val="23"/>
    <w:rsid w:val="00D61A09"/>
    <w:pPr>
      <w:numPr>
        <w:ilvl w:val="2"/>
      </w:numPr>
      <w:tabs>
        <w:tab w:val="clear" w:pos="1758"/>
        <w:tab w:val="num" w:pos="990"/>
      </w:tabs>
      <w:ind w:left="990" w:hanging="709"/>
    </w:pPr>
  </w:style>
  <w:style w:type="paragraph" w:customStyle="1" w:styleId="4">
    <w:name w:val="סיעוף 4"/>
    <w:basedOn w:val="30"/>
    <w:rsid w:val="00D61A09"/>
    <w:pPr>
      <w:numPr>
        <w:ilvl w:val="3"/>
      </w:numPr>
      <w:tabs>
        <w:tab w:val="clear" w:pos="1983"/>
        <w:tab w:val="num" w:pos="1699"/>
      </w:tabs>
      <w:ind w:left="1415" w:hanging="992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styleId="ad">
    <w:name w:val="Strong"/>
    <w:basedOn w:val="a0"/>
    <w:uiPriority w:val="22"/>
    <w:qFormat/>
    <w:rsid w:val="00E73BD5"/>
    <w:rPr>
      <w:b/>
      <w:bCs/>
    </w:rPr>
  </w:style>
  <w:style w:type="character" w:customStyle="1" w:styleId="51">
    <w:name w:val="כותרת 5 תו"/>
    <w:basedOn w:val="a0"/>
    <w:link w:val="50"/>
    <w:rsid w:val="00381FB5"/>
    <w:rPr>
      <w:rFonts w:ascii="Times New Roman" w:eastAsia="Times New Roman" w:hAnsi="Times New Roman"/>
      <w:b/>
      <w:bCs/>
      <w:color w:val="auto"/>
      <w:sz w:val="22"/>
      <w:szCs w:val="22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366ABC"/>
  </w:style>
  <w:style w:type="character" w:styleId="ae">
    <w:name w:val="annotation reference"/>
    <w:uiPriority w:val="99"/>
    <w:semiHidden/>
    <w:unhideWhenUsed/>
    <w:rsid w:val="005B205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B2058"/>
    <w:pPr>
      <w:spacing w:before="60"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uiPriority w:val="99"/>
    <w:semiHidden/>
    <w:rsid w:val="005B2058"/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paragraph" w:styleId="af1">
    <w:name w:val="Body Text"/>
    <w:basedOn w:val="a"/>
    <w:link w:val="af2"/>
    <w:semiHidden/>
    <w:rsid w:val="009C7226"/>
    <w:pPr>
      <w:spacing w:before="60" w:after="0" w:line="240" w:lineRule="auto"/>
      <w:jc w:val="both"/>
    </w:pPr>
    <w:rPr>
      <w:rFonts w:ascii="Times New Roman" w:eastAsia="Times New Roman" w:hAnsi="Times New Roman"/>
      <w:color w:val="FF0000"/>
      <w:lang w:eastAsia="he-IL"/>
    </w:rPr>
  </w:style>
  <w:style w:type="character" w:customStyle="1" w:styleId="af2">
    <w:name w:val="גוף טקסט תו"/>
    <w:basedOn w:val="a0"/>
    <w:link w:val="af1"/>
    <w:semiHidden/>
    <w:rsid w:val="009C7226"/>
    <w:rPr>
      <w:rFonts w:ascii="Times New Roman" w:eastAsia="Times New Roman" w:hAnsi="Times New Roman"/>
      <w:color w:val="FF0000"/>
      <w:lang w:eastAsia="he-IL"/>
    </w:rPr>
  </w:style>
  <w:style w:type="table" w:customStyle="1" w:styleId="210">
    <w:name w:val="טבלה רגילה 21"/>
    <w:basedOn w:val="a1"/>
    <w:uiPriority w:val="42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0">
    <w:name w:val="טבלה רגילה 11"/>
    <w:basedOn w:val="a1"/>
    <w:uiPriority w:val="41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4">
    <w:name w:val="רשת טבלה בהירה1"/>
    <w:basedOn w:val="a1"/>
    <w:uiPriority w:val="40"/>
    <w:rsid w:val="007B2DB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-11">
    <w:name w:val="טבלת רשת 1 בהירה - הדגשה 11"/>
    <w:basedOn w:val="a1"/>
    <w:uiPriority w:val="46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-21">
    <w:name w:val="טבלת רשת 4 - הדגשה 21"/>
    <w:basedOn w:val="a1"/>
    <w:uiPriority w:val="49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11">
    <w:name w:val="טבלת רשת 4 - הדגשה 11"/>
    <w:basedOn w:val="a1"/>
    <w:uiPriority w:val="49"/>
    <w:rsid w:val="00706405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11">
    <w:name w:val="טבלת רשת 6 צבעונית - הדגשה 11"/>
    <w:basedOn w:val="a1"/>
    <w:uiPriority w:val="51"/>
    <w:rsid w:val="0070640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11">
    <w:name w:val="טבלת רשת 2 - הדגשה 11"/>
    <w:basedOn w:val="a1"/>
    <w:uiPriority w:val="47"/>
    <w:rsid w:val="00706405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61">
    <w:name w:val="כותרת 6 תו"/>
    <w:basedOn w:val="a0"/>
    <w:link w:val="60"/>
    <w:rsid w:val="00352CAF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70">
    <w:name w:val="כותרת 7 תו"/>
    <w:basedOn w:val="a0"/>
    <w:link w:val="7"/>
    <w:rsid w:val="00495BE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כותרת 8 תו"/>
    <w:basedOn w:val="a0"/>
    <w:link w:val="8"/>
    <w:rsid w:val="00495BE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f3">
    <w:name w:val="Block Text"/>
    <w:basedOn w:val="a"/>
    <w:semiHidden/>
    <w:rsid w:val="00495BE5"/>
    <w:pPr>
      <w:spacing w:before="60" w:after="0" w:line="240" w:lineRule="auto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styleId="af4">
    <w:name w:val="Title"/>
    <w:basedOn w:val="a"/>
    <w:link w:val="15"/>
    <w:qFormat/>
    <w:rsid w:val="003618B2"/>
    <w:pPr>
      <w:jc w:val="center"/>
    </w:pPr>
    <w:rPr>
      <w:b/>
      <w:bCs/>
      <w:u w:val="single"/>
    </w:rPr>
  </w:style>
  <w:style w:type="character" w:customStyle="1" w:styleId="af5">
    <w:name w:val="כותרת טקסט תו"/>
    <w:basedOn w:val="a0"/>
    <w:rsid w:val="00495BE5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15">
    <w:name w:val="כותרת טקסט תו1"/>
    <w:basedOn w:val="a0"/>
    <w:link w:val="af4"/>
    <w:rsid w:val="003618B2"/>
    <w:rPr>
      <w:b/>
      <w:bCs/>
      <w:u w:val="single"/>
    </w:rPr>
  </w:style>
  <w:style w:type="paragraph" w:styleId="af6">
    <w:name w:val="No Spacing"/>
    <w:uiPriority w:val="1"/>
    <w:qFormat/>
    <w:rsid w:val="00495BE5"/>
    <w:pPr>
      <w:bidi/>
      <w:spacing w:after="0" w:line="240" w:lineRule="auto"/>
    </w:pPr>
    <w:rPr>
      <w:rFonts w:ascii="Calibri" w:eastAsia="Calibri" w:hAnsi="Calibri"/>
      <w:color w:val="000000"/>
    </w:rPr>
  </w:style>
  <w:style w:type="paragraph" w:customStyle="1" w:styleId="Normal7">
    <w:name w:val="Normal7"/>
    <w:basedOn w:val="a"/>
    <w:rsid w:val="00495BE5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table" w:styleId="af7">
    <w:name w:val="Table Grid"/>
    <w:basedOn w:val="a1"/>
    <w:uiPriority w:val="39"/>
    <w:rsid w:val="009A36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annotation subject"/>
    <w:basedOn w:val="af"/>
    <w:next w:val="af"/>
    <w:link w:val="af9"/>
    <w:uiPriority w:val="99"/>
    <w:semiHidden/>
    <w:unhideWhenUsed/>
    <w:rsid w:val="007D186D"/>
    <w:pPr>
      <w:spacing w:before="0" w:after="200"/>
    </w:pPr>
    <w:rPr>
      <w:rFonts w:asciiTheme="minorHAnsi" w:eastAsiaTheme="minorHAnsi" w:hAnsiTheme="minorHAnsi" w:cs="David"/>
      <w:b/>
      <w:bCs/>
      <w:color w:val="000000" w:themeColor="text1"/>
      <w:lang w:eastAsia="en-US"/>
    </w:rPr>
  </w:style>
  <w:style w:type="character" w:customStyle="1" w:styleId="af9">
    <w:name w:val="נושא הערה תו"/>
    <w:basedOn w:val="af0"/>
    <w:link w:val="af8"/>
    <w:uiPriority w:val="99"/>
    <w:semiHidden/>
    <w:rsid w:val="007D186D"/>
    <w:rPr>
      <w:rFonts w:ascii="Times New Roman" w:eastAsia="Times New Roman" w:hAnsi="Times New Roman" w:cs="Times New Roman"/>
      <w:b/>
      <w:bCs/>
      <w:color w:val="auto"/>
      <w:sz w:val="20"/>
      <w:szCs w:val="20"/>
      <w:lang w:eastAsia="he-IL"/>
    </w:rPr>
  </w:style>
  <w:style w:type="character" w:styleId="Hyperlink">
    <w:name w:val="Hyperlink"/>
    <w:basedOn w:val="a0"/>
    <w:uiPriority w:val="99"/>
    <w:unhideWhenUsed/>
    <w:rsid w:val="00977ED5"/>
    <w:rPr>
      <w:color w:val="0563C1"/>
      <w:u w:val="single"/>
    </w:rPr>
  </w:style>
  <w:style w:type="character" w:customStyle="1" w:styleId="12">
    <w:name w:val="כותרת 1 תו"/>
    <w:basedOn w:val="a0"/>
    <w:link w:val="10"/>
    <w:rsid w:val="00004A7D"/>
    <w:rPr>
      <w:rFonts w:ascii="Times New Roman" w:eastAsia="Times New Roman" w:hAnsi="Times New Roman"/>
      <w:b/>
      <w:bCs/>
      <w:color w:val="auto"/>
      <w:sz w:val="28"/>
      <w:szCs w:val="28"/>
      <w:u w:val="single"/>
      <w:lang w:eastAsia="he-IL"/>
    </w:rPr>
  </w:style>
  <w:style w:type="character" w:customStyle="1" w:styleId="22">
    <w:name w:val="כותרת 2 תו"/>
    <w:basedOn w:val="a0"/>
    <w:link w:val="20"/>
    <w:rsid w:val="00D61A09"/>
    <w:rPr>
      <w:rFonts w:ascii="Times New Roman" w:eastAsia="Times New Roman" w:hAnsi="Times New Roman"/>
      <w:b/>
      <w:bCs/>
      <w:color w:val="auto"/>
      <w:lang w:eastAsia="he-IL"/>
    </w:rPr>
  </w:style>
  <w:style w:type="paragraph" w:customStyle="1" w:styleId="Normal3">
    <w:name w:val="Normal3"/>
    <w:basedOn w:val="a"/>
    <w:qFormat/>
    <w:rsid w:val="00DE08E8"/>
    <w:pPr>
      <w:keepLines/>
      <w:spacing w:after="0" w:line="360" w:lineRule="auto"/>
      <w:ind w:left="1332"/>
      <w:jc w:val="both"/>
    </w:pPr>
    <w:rPr>
      <w:rFonts w:ascii="Times New Roman" w:eastAsia="Times New Roman" w:hAnsi="Times New Roman"/>
      <w:color w:val="auto"/>
    </w:rPr>
  </w:style>
  <w:style w:type="paragraph" w:customStyle="1" w:styleId="1">
    <w:name w:val="מספור 1"/>
    <w:basedOn w:val="a"/>
    <w:next w:val="a"/>
    <w:uiPriority w:val="99"/>
    <w:rsid w:val="00402658"/>
    <w:pPr>
      <w:numPr>
        <w:numId w:val="1"/>
      </w:numPr>
      <w:spacing w:before="240" w:after="0" w:line="360" w:lineRule="auto"/>
      <w:jc w:val="both"/>
    </w:pPr>
    <w:rPr>
      <w:rFonts w:ascii="Times New Roman" w:eastAsia="Times New Roman" w:hAnsi="Times New Roman" w:cs="Narkisim"/>
      <w:b/>
      <w:bCs/>
      <w:color w:val="auto"/>
      <w:sz w:val="32"/>
      <w:szCs w:val="32"/>
      <w:lang w:eastAsia="he-IL"/>
    </w:rPr>
  </w:style>
  <w:style w:type="paragraph" w:customStyle="1" w:styleId="52">
    <w:name w:val="טקסט5"/>
    <w:basedOn w:val="a"/>
    <w:qFormat/>
    <w:rsid w:val="00823367"/>
    <w:pPr>
      <w:spacing w:after="120" w:line="300" w:lineRule="atLeast"/>
      <w:ind w:left="794" w:right="567"/>
      <w:jc w:val="both"/>
    </w:pPr>
    <w:rPr>
      <w:rFonts w:ascii="Times New Roman" w:eastAsia="Times New Roman" w:hAnsi="Times New Roman"/>
      <w:color w:val="auto"/>
      <w:lang w:eastAsia="he-IL"/>
    </w:rPr>
  </w:style>
  <w:style w:type="paragraph" w:styleId="afa">
    <w:name w:val="Revision"/>
    <w:hidden/>
    <w:uiPriority w:val="99"/>
    <w:semiHidden/>
    <w:rsid w:val="008E26D9"/>
    <w:pPr>
      <w:spacing w:after="0" w:line="240" w:lineRule="auto"/>
    </w:pPr>
  </w:style>
  <w:style w:type="paragraph" w:customStyle="1" w:styleId="RonnyBase">
    <w:name w:val="RonnyBase"/>
    <w:link w:val="RonnyBase1"/>
    <w:rsid w:val="00F6286E"/>
    <w:pPr>
      <w:keepLines/>
      <w:bidi/>
      <w:spacing w:before="120" w:after="0" w:line="240" w:lineRule="auto"/>
      <w:jc w:val="both"/>
    </w:pPr>
    <w:rPr>
      <w:rFonts w:ascii="Times New Roman" w:eastAsia="Times New Roman" w:hAnsi="Times New Roman"/>
      <w:color w:val="auto"/>
      <w:sz w:val="22"/>
      <w:szCs w:val="22"/>
    </w:rPr>
  </w:style>
  <w:style w:type="character" w:customStyle="1" w:styleId="RonnyBase1">
    <w:name w:val="RonnyBase תו1"/>
    <w:link w:val="RonnyBase"/>
    <w:rsid w:val="00F6286E"/>
    <w:rPr>
      <w:rFonts w:ascii="Times New Roman" w:eastAsia="Times New Roman" w:hAnsi="Times New Roman"/>
      <w:color w:val="auto"/>
      <w:sz w:val="22"/>
      <w:szCs w:val="22"/>
    </w:rPr>
  </w:style>
  <w:style w:type="character" w:customStyle="1" w:styleId="afb">
    <w:name w:val="טקסט בסיסי תו"/>
    <w:link w:val="afc"/>
    <w:rsid w:val="00F6286E"/>
    <w:rPr>
      <w:rFonts w:cs="Narkisim"/>
    </w:rPr>
  </w:style>
  <w:style w:type="paragraph" w:customStyle="1" w:styleId="afc">
    <w:name w:val="טקסט בסיסי"/>
    <w:link w:val="afb"/>
    <w:rsid w:val="00F6286E"/>
    <w:pPr>
      <w:keepLines/>
      <w:bidi/>
      <w:spacing w:before="100" w:beforeAutospacing="1" w:after="240" w:line="320" w:lineRule="atLeast"/>
    </w:pPr>
    <w:rPr>
      <w:rFonts w:cs="Narkisim"/>
    </w:rPr>
  </w:style>
  <w:style w:type="paragraph" w:customStyle="1" w:styleId="42">
    <w:name w:val="ממוספר 4"/>
    <w:basedOn w:val="a"/>
    <w:link w:val="43"/>
    <w:qFormat/>
    <w:rsid w:val="00F37E81"/>
    <w:pPr>
      <w:tabs>
        <w:tab w:val="left" w:pos="1334"/>
        <w:tab w:val="left" w:pos="1759"/>
      </w:tabs>
      <w:snapToGrid w:val="0"/>
      <w:spacing w:before="240" w:after="240" w:line="360" w:lineRule="auto"/>
      <w:outlineLvl w:val="1"/>
    </w:pPr>
    <w:rPr>
      <w:rFonts w:ascii="Times New Roman" w:eastAsia="Times New Roman" w:hAnsi="Times New Roman"/>
      <w:color w:val="auto"/>
    </w:rPr>
  </w:style>
  <w:style w:type="character" w:customStyle="1" w:styleId="43">
    <w:name w:val="ממוספר 4 תו"/>
    <w:link w:val="42"/>
    <w:rsid w:val="00F37E81"/>
    <w:rPr>
      <w:rFonts w:ascii="Times New Roman" w:eastAsia="Times New Roman" w:hAnsi="Times New Roman"/>
      <w:color w:val="auto"/>
    </w:rPr>
  </w:style>
  <w:style w:type="character" w:customStyle="1" w:styleId="32">
    <w:name w:val="כותרת 3 תו"/>
    <w:basedOn w:val="a0"/>
    <w:link w:val="31"/>
    <w:rsid w:val="00667529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41">
    <w:name w:val="כותרת 4 תו"/>
    <w:basedOn w:val="a0"/>
    <w:link w:val="40"/>
    <w:rsid w:val="00667529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90">
    <w:name w:val="כותרת 9 תו"/>
    <w:basedOn w:val="a0"/>
    <w:link w:val="9"/>
    <w:rsid w:val="00977C79"/>
    <w:rPr>
      <w:rFonts w:ascii="Times New Roman" w:eastAsia="Times New Roman" w:hAnsi="Times New Roman"/>
      <w:b/>
      <w:bCs/>
      <w:color w:val="auto"/>
      <w:lang w:eastAsia="he-IL"/>
    </w:rPr>
  </w:style>
  <w:style w:type="character" w:styleId="afd">
    <w:name w:val="page number"/>
    <w:basedOn w:val="a0"/>
    <w:semiHidden/>
    <w:rsid w:val="00977C79"/>
  </w:style>
  <w:style w:type="paragraph" w:styleId="afe">
    <w:name w:val="Body Text Indent"/>
    <w:basedOn w:val="a"/>
    <w:link w:val="aff"/>
    <w:semiHidden/>
    <w:rsid w:val="00977C79"/>
    <w:pPr>
      <w:spacing w:before="60" w:after="0" w:line="240" w:lineRule="auto"/>
      <w:ind w:left="1695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aff">
    <w:name w:val="כניסה בגוף טקסט תו"/>
    <w:basedOn w:val="a0"/>
    <w:link w:val="afe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24">
    <w:name w:val="Body Text Indent 2"/>
    <w:basedOn w:val="a"/>
    <w:link w:val="25"/>
    <w:semiHidden/>
    <w:rsid w:val="00977C79"/>
    <w:pPr>
      <w:spacing w:before="60" w:after="0" w:line="240" w:lineRule="auto"/>
      <w:ind w:left="930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25">
    <w:name w:val="כניסה בגוף טקסט 2 תו"/>
    <w:basedOn w:val="a0"/>
    <w:link w:val="24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33">
    <w:name w:val="Body Text Indent 3"/>
    <w:basedOn w:val="a"/>
    <w:link w:val="34"/>
    <w:semiHidden/>
    <w:rsid w:val="00977C79"/>
    <w:pPr>
      <w:spacing w:before="60" w:after="0" w:line="240" w:lineRule="auto"/>
      <w:ind w:left="930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34">
    <w:name w:val="כניסה בגוף טקסט 3 תו"/>
    <w:basedOn w:val="a0"/>
    <w:link w:val="33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11">
    <w:name w:val="גוף טקסט 1"/>
    <w:basedOn w:val="a"/>
    <w:qFormat/>
    <w:rsid w:val="00977C79"/>
    <w:pPr>
      <w:spacing w:before="60" w:after="0" w:line="360" w:lineRule="auto"/>
      <w:ind w:left="310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21">
    <w:name w:val="גוף טקסט 21"/>
    <w:basedOn w:val="20"/>
    <w:qFormat/>
    <w:rsid w:val="007F6203"/>
    <w:pPr>
      <w:numPr>
        <w:ilvl w:val="0"/>
        <w:numId w:val="0"/>
      </w:numPr>
      <w:ind w:left="565" w:right="0"/>
    </w:pPr>
    <w:rPr>
      <w:b w:val="0"/>
      <w:bCs w:val="0"/>
      <w:sz w:val="22"/>
      <w:szCs w:val="22"/>
    </w:rPr>
  </w:style>
  <w:style w:type="paragraph" w:customStyle="1" w:styleId="310">
    <w:name w:val="גוף טקסט 31"/>
    <w:basedOn w:val="a"/>
    <w:qFormat/>
    <w:rsid w:val="00533BE4"/>
    <w:pPr>
      <w:spacing w:after="0" w:line="360" w:lineRule="auto"/>
      <w:ind w:left="990"/>
    </w:pPr>
    <w:rPr>
      <w:sz w:val="22"/>
      <w:szCs w:val="22"/>
      <w:lang w:eastAsia="he-IL"/>
    </w:rPr>
  </w:style>
  <w:style w:type="paragraph" w:customStyle="1" w:styleId="44">
    <w:name w:val="גוף טקסט 4"/>
    <w:basedOn w:val="a"/>
    <w:qFormat/>
    <w:rsid w:val="00533BE4"/>
    <w:pPr>
      <w:keepNext/>
      <w:keepLines/>
      <w:spacing w:after="0" w:line="360" w:lineRule="auto"/>
      <w:ind w:left="1415"/>
      <w:jc w:val="both"/>
    </w:pPr>
    <w:rPr>
      <w:sz w:val="22"/>
      <w:szCs w:val="22"/>
      <w:lang w:eastAsia="he-IL"/>
    </w:rPr>
  </w:style>
  <w:style w:type="paragraph" w:customStyle="1" w:styleId="5">
    <w:name w:val="סיעוף 5"/>
    <w:basedOn w:val="4"/>
    <w:rsid w:val="00533BE4"/>
    <w:pPr>
      <w:numPr>
        <w:ilvl w:val="4"/>
      </w:numPr>
      <w:tabs>
        <w:tab w:val="clear" w:pos="1592"/>
        <w:tab w:val="num" w:pos="1699"/>
      </w:tabs>
      <w:ind w:left="1699" w:hanging="1134"/>
    </w:pPr>
  </w:style>
  <w:style w:type="paragraph" w:customStyle="1" w:styleId="aff0">
    <w:name w:val="כותרת טבלה"/>
    <w:basedOn w:val="a"/>
    <w:qFormat/>
    <w:rsid w:val="00977C79"/>
    <w:pPr>
      <w:spacing w:before="60" w:after="0" w:line="360" w:lineRule="auto"/>
      <w:jc w:val="center"/>
    </w:pPr>
    <w:rPr>
      <w:rFonts w:ascii="Times New Roman" w:eastAsia="Times New Roman" w:hAnsi="Times New Roman"/>
      <w:bCs/>
      <w:color w:val="auto"/>
      <w:lang w:eastAsia="he-IL"/>
    </w:rPr>
  </w:style>
  <w:style w:type="paragraph" w:customStyle="1" w:styleId="aff1">
    <w:name w:val="תוכן טבלה"/>
    <w:basedOn w:val="a"/>
    <w:qFormat/>
    <w:rsid w:val="00977C79"/>
    <w:pPr>
      <w:spacing w:before="60" w:after="0" w:line="240" w:lineRule="auto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aff2">
    <w:name w:val="footnote text"/>
    <w:basedOn w:val="a"/>
    <w:link w:val="aff3"/>
    <w:uiPriority w:val="99"/>
    <w:semiHidden/>
    <w:unhideWhenUsed/>
    <w:rsid w:val="00977C79"/>
    <w:pPr>
      <w:spacing w:after="0" w:line="240" w:lineRule="auto"/>
    </w:pPr>
    <w:rPr>
      <w:rFonts w:ascii="Times New Roman" w:eastAsia="Times New Roman" w:hAnsi="Times New Roman"/>
      <w:color w:val="auto"/>
      <w:sz w:val="20"/>
      <w:szCs w:val="20"/>
      <w:lang w:eastAsia="he-IL"/>
    </w:rPr>
  </w:style>
  <w:style w:type="character" w:customStyle="1" w:styleId="aff3">
    <w:name w:val="טקסט הערת שוליים תו"/>
    <w:basedOn w:val="a0"/>
    <w:link w:val="aff2"/>
    <w:uiPriority w:val="99"/>
    <w:semiHidden/>
    <w:rsid w:val="00977C79"/>
    <w:rPr>
      <w:rFonts w:ascii="Times New Roman" w:eastAsia="Times New Roman" w:hAnsi="Times New Roman"/>
      <w:color w:val="auto"/>
      <w:sz w:val="20"/>
      <w:szCs w:val="20"/>
      <w:lang w:eastAsia="he-IL"/>
    </w:rPr>
  </w:style>
  <w:style w:type="character" w:styleId="aff4">
    <w:name w:val="footnote reference"/>
    <w:basedOn w:val="a0"/>
    <w:uiPriority w:val="99"/>
    <w:semiHidden/>
    <w:unhideWhenUsed/>
    <w:rsid w:val="00977C79"/>
    <w:rPr>
      <w:vertAlign w:val="superscript"/>
    </w:rPr>
  </w:style>
  <w:style w:type="paragraph" w:customStyle="1" w:styleId="-4">
    <w:name w:val="דרישת מענה - 4"/>
    <w:basedOn w:val="44"/>
    <w:qFormat/>
    <w:rsid w:val="00977C79"/>
    <w:pPr>
      <w:framePr w:wrap="notBeside" w:vAnchor="text" w:hAnchor="text" w:y="1"/>
      <w:numPr>
        <w:numId w:val="2"/>
      </w:numPr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tabs>
        <w:tab w:val="left" w:pos="9521"/>
      </w:tabs>
      <w:ind w:left="2008" w:right="284" w:hanging="425"/>
    </w:pPr>
  </w:style>
  <w:style w:type="character" w:styleId="aff5">
    <w:name w:val="Book Title"/>
    <w:basedOn w:val="a0"/>
    <w:uiPriority w:val="33"/>
    <w:qFormat/>
    <w:rsid w:val="00977C79"/>
    <w:rPr>
      <w:spacing w:val="5"/>
      <w:sz w:val="40"/>
      <w:szCs w:val="40"/>
    </w:rPr>
  </w:style>
  <w:style w:type="paragraph" w:customStyle="1" w:styleId="6">
    <w:name w:val="סיעוף6"/>
    <w:basedOn w:val="a"/>
    <w:qFormat/>
    <w:rsid w:val="00533BE4"/>
    <w:pPr>
      <w:numPr>
        <w:ilvl w:val="5"/>
        <w:numId w:val="18"/>
      </w:numPr>
      <w:tabs>
        <w:tab w:val="clear" w:pos="2945"/>
        <w:tab w:val="num" w:pos="2124"/>
      </w:tabs>
      <w:ind w:left="2124" w:hanging="1417"/>
    </w:pPr>
  </w:style>
  <w:style w:type="paragraph" w:customStyle="1" w:styleId="53">
    <w:name w:val="סיעוף 5 בטבלה"/>
    <w:basedOn w:val="5"/>
    <w:qFormat/>
    <w:rsid w:val="00977C79"/>
    <w:pPr>
      <w:tabs>
        <w:tab w:val="num" w:pos="1586"/>
      </w:tabs>
    </w:pPr>
  </w:style>
  <w:style w:type="paragraph" w:customStyle="1" w:styleId="aff6">
    <w:name w:val="כותרת מסמך"/>
    <w:basedOn w:val="a"/>
    <w:qFormat/>
    <w:rsid w:val="0056245A"/>
    <w:pPr>
      <w:jc w:val="center"/>
    </w:pPr>
    <w:rPr>
      <w:b/>
      <w:bCs/>
      <w:sz w:val="36"/>
      <w:szCs w:val="36"/>
      <w:u w:val="single"/>
    </w:rPr>
  </w:style>
  <w:style w:type="table" w:customStyle="1" w:styleId="TableGrid">
    <w:name w:val="TableGrid"/>
    <w:rsid w:val="00F51DBD"/>
    <w:pPr>
      <w:spacing w:after="0" w:line="240" w:lineRule="auto"/>
    </w:pPr>
    <w:rPr>
      <w:rFonts w:eastAsiaTheme="minorEastAsia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">
    <w:name w:val="מיספור2"/>
    <w:basedOn w:val="a"/>
    <w:next w:val="a"/>
    <w:rsid w:val="00850E3A"/>
    <w:pPr>
      <w:numPr>
        <w:ilvl w:val="1"/>
        <w:numId w:val="11"/>
      </w:numPr>
      <w:spacing w:before="120" w:after="60" w:line="240" w:lineRule="auto"/>
      <w:ind w:right="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customStyle="1" w:styleId="16">
    <w:name w:val="מספור1"/>
    <w:basedOn w:val="10"/>
    <w:next w:val="a"/>
    <w:link w:val="17"/>
    <w:autoRedefine/>
    <w:rsid w:val="0071496B"/>
    <w:pPr>
      <w:ind w:left="423" w:hanging="425"/>
    </w:pPr>
    <w:rPr>
      <w:b w:val="0"/>
      <w:bCs w:val="0"/>
      <w:sz w:val="22"/>
      <w:szCs w:val="22"/>
      <w:u w:val="none"/>
    </w:rPr>
  </w:style>
  <w:style w:type="character" w:customStyle="1" w:styleId="17">
    <w:name w:val="מספור1 תו"/>
    <w:link w:val="16"/>
    <w:rsid w:val="0071496B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3">
    <w:name w:val="מספור3"/>
    <w:basedOn w:val="a"/>
    <w:next w:val="a"/>
    <w:rsid w:val="00850E3A"/>
    <w:pPr>
      <w:numPr>
        <w:ilvl w:val="2"/>
        <w:numId w:val="11"/>
      </w:numPr>
      <w:spacing w:before="120" w:after="60" w:line="240" w:lineRule="auto"/>
      <w:ind w:right="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styleId="aff7">
    <w:name w:val="Subtitle"/>
    <w:basedOn w:val="a"/>
    <w:link w:val="aff8"/>
    <w:qFormat/>
    <w:rsid w:val="00850E3A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aff8">
    <w:name w:val="כותרת משנה תו"/>
    <w:basedOn w:val="a0"/>
    <w:link w:val="aff7"/>
    <w:rsid w:val="00850E3A"/>
    <w:rPr>
      <w:rFonts w:ascii="Times New Roman" w:eastAsia="Times New Roman" w:hAnsi="Times New Roman"/>
      <w:b/>
      <w:bCs/>
      <w:color w:val="auto"/>
      <w:lang w:eastAsia="he-IL"/>
    </w:rPr>
  </w:style>
  <w:style w:type="paragraph" w:customStyle="1" w:styleId="aff9">
    <w:name w:val="שורה ריקה"/>
    <w:basedOn w:val="a"/>
    <w:rsid w:val="00850E3A"/>
    <w:pPr>
      <w:keepNext/>
      <w:widowControl w:val="0"/>
      <w:spacing w:after="0" w:line="360" w:lineRule="auto"/>
      <w:ind w:left="454"/>
      <w:jc w:val="both"/>
    </w:pPr>
    <w:rPr>
      <w:rFonts w:ascii="Times New Roman" w:eastAsia="Times New Roman" w:hAnsi="Times New Roman"/>
      <w:color w:val="000000"/>
    </w:rPr>
  </w:style>
  <w:style w:type="paragraph" w:customStyle="1" w:styleId="54">
    <w:name w:val="5"/>
    <w:basedOn w:val="a"/>
    <w:rsid w:val="0087546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paragraph" w:customStyle="1" w:styleId="18">
    <w:name w:val="נספח מספר 1"/>
    <w:basedOn w:val="10"/>
    <w:qFormat/>
    <w:rsid w:val="0071496B"/>
    <w:pPr>
      <w:ind w:left="423" w:hanging="425"/>
    </w:pPr>
    <w:rPr>
      <w:b w:val="0"/>
      <w:bCs w:val="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36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image" Target="media/image20.gif"/><Relationship Id="rId1" Type="http://schemas.openxmlformats.org/officeDocument/2006/relationships/image" Target="media/image2.gif"/><Relationship Id="rId4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yalg\Documents\&#1514;&#1489;&#1504;&#1497;&#1493;&#1514;%20&#1502;&#1493;&#1514;&#1488;&#1502;&#1493;&#1514;%20&#1488;&#1497;&#1513;&#1497;&#1514;%20&#1513;&#1500;%20Office\&#1514;&#1489;&#1504;&#1497;&#1514;%20&#1502;&#1505;&#1502;&#1498;%20&#1488;&#1490;&#1507;%20&#1502;&#1497;&#1508;&#1493;&#1497;%20&#1502;&#1502;&#1505;&#1493;&#1508;&#151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D01E0-987D-4A94-B2AA-C965572F8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מסמך אגף מיפוי ממסופר.dotx</Template>
  <TotalTime>0</TotalTime>
  <Pages>4</Pages>
  <Words>400</Words>
  <Characters>2003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 גבעון</dc:creator>
  <cp:lastModifiedBy>LITZIKB</cp:lastModifiedBy>
  <cp:revision>2</cp:revision>
  <cp:lastPrinted>2017-07-25T12:31:00Z</cp:lastPrinted>
  <dcterms:created xsi:type="dcterms:W3CDTF">2017-08-03T07:09:00Z</dcterms:created>
  <dcterms:modified xsi:type="dcterms:W3CDTF">2017-08-03T07:09:00Z</dcterms:modified>
</cp:coreProperties>
</file>