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C6CEC" w14:textId="77777777" w:rsidR="00CA75CC" w:rsidRDefault="00CA75CC" w:rsidP="00CA75CC">
      <w:pPr>
        <w:rPr>
          <w:rFonts w:hint="cs"/>
          <w:rtl/>
        </w:rPr>
      </w:pPr>
      <w:bookmarkStart w:id="0" w:name="_GoBack"/>
      <w:bookmarkEnd w:id="0"/>
    </w:p>
    <w:p w14:paraId="636BA5B3" w14:textId="77777777" w:rsidR="00CA75CC" w:rsidRDefault="00CA75CC" w:rsidP="00CA75CC">
      <w:pPr>
        <w:rPr>
          <w:rtl/>
        </w:rPr>
      </w:pPr>
      <w:r>
        <w:rPr>
          <w:rtl/>
        </w:rPr>
        <w:t xml:space="preserve"> </w:t>
      </w:r>
    </w:p>
    <w:p w14:paraId="33C0A98E" w14:textId="77777777" w:rsidR="00CA75CC" w:rsidRDefault="00CA75CC" w:rsidP="00CA75CC">
      <w:pPr>
        <w:rPr>
          <w:rtl/>
        </w:rPr>
      </w:pPr>
      <w:r>
        <w:rPr>
          <w:rtl/>
        </w:rPr>
        <w:t xml:space="preserve"> </w:t>
      </w:r>
    </w:p>
    <w:p w14:paraId="01358B26" w14:textId="77777777" w:rsidR="00CA75CC" w:rsidRDefault="00CA75CC" w:rsidP="00CA75CC">
      <w:pPr>
        <w:rPr>
          <w:rtl/>
        </w:rPr>
      </w:pPr>
    </w:p>
    <w:p w14:paraId="7E27ED1E" w14:textId="77777777" w:rsidR="00CA75CC" w:rsidRDefault="00CA75CC" w:rsidP="00CA75CC">
      <w:pPr>
        <w:rPr>
          <w:rtl/>
        </w:rPr>
      </w:pPr>
    </w:p>
    <w:p w14:paraId="5CC0A091" w14:textId="77777777" w:rsidR="00CA75CC" w:rsidRDefault="00CA75CC" w:rsidP="00CA75CC">
      <w:pPr>
        <w:rPr>
          <w:rtl/>
        </w:rPr>
      </w:pPr>
    </w:p>
    <w:p w14:paraId="64DCCC0A" w14:textId="77777777" w:rsidR="00CA75CC" w:rsidRDefault="00CA75CC" w:rsidP="00CA75CC">
      <w:pPr>
        <w:rPr>
          <w:rtl/>
        </w:rPr>
      </w:pPr>
    </w:p>
    <w:p w14:paraId="058C9505" w14:textId="77777777" w:rsidR="00CA75CC" w:rsidRDefault="00CA75CC" w:rsidP="00CA75CC">
      <w:pPr>
        <w:rPr>
          <w:rtl/>
        </w:rPr>
      </w:pPr>
    </w:p>
    <w:p w14:paraId="7D3D9E2E" w14:textId="77777777" w:rsidR="00CA75CC" w:rsidRDefault="00CA75CC" w:rsidP="00CA75CC">
      <w:pPr>
        <w:rPr>
          <w:rtl/>
        </w:rPr>
      </w:pPr>
    </w:p>
    <w:p w14:paraId="3FEA41D9" w14:textId="77777777" w:rsidR="00CA75CC" w:rsidRDefault="00CA75CC" w:rsidP="00CA75CC">
      <w:pPr>
        <w:pStyle w:val="aff6"/>
        <w:rPr>
          <w:sz w:val="52"/>
          <w:szCs w:val="52"/>
          <w:rtl/>
        </w:rPr>
      </w:pPr>
      <w:r w:rsidRPr="00B71870">
        <w:rPr>
          <w:rFonts w:hint="cs"/>
          <w:sz w:val="52"/>
          <w:szCs w:val="52"/>
          <w:rtl/>
        </w:rPr>
        <w:t>רשות</w:t>
      </w:r>
      <w:r w:rsidRPr="00B71870">
        <w:rPr>
          <w:sz w:val="52"/>
          <w:szCs w:val="52"/>
          <w:rtl/>
        </w:rPr>
        <w:t xml:space="preserve"> </w:t>
      </w:r>
      <w:r w:rsidRPr="00B71870">
        <w:rPr>
          <w:rFonts w:hint="cs"/>
          <w:sz w:val="52"/>
          <w:szCs w:val="52"/>
          <w:rtl/>
        </w:rPr>
        <w:t>מקרקעי</w:t>
      </w:r>
      <w:r w:rsidRPr="00B71870">
        <w:rPr>
          <w:sz w:val="52"/>
          <w:szCs w:val="52"/>
          <w:rtl/>
        </w:rPr>
        <w:t xml:space="preserve"> </w:t>
      </w:r>
      <w:r w:rsidRPr="00B71870">
        <w:rPr>
          <w:rFonts w:hint="cs"/>
          <w:sz w:val="52"/>
          <w:szCs w:val="52"/>
          <w:rtl/>
        </w:rPr>
        <w:t>ישראל</w:t>
      </w:r>
    </w:p>
    <w:p w14:paraId="42135C7A" w14:textId="63401B91" w:rsidR="00E517E5" w:rsidRPr="00B71870" w:rsidRDefault="00E517E5" w:rsidP="00CA75CC">
      <w:pPr>
        <w:pStyle w:val="aff6"/>
        <w:rPr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>נספח א'</w:t>
      </w:r>
    </w:p>
    <w:p w14:paraId="18ECF47B" w14:textId="77777777" w:rsidR="00CA75CC" w:rsidRDefault="00CA75CC" w:rsidP="00CA75CC">
      <w:pPr>
        <w:pStyle w:val="aff6"/>
        <w:rPr>
          <w:rtl/>
        </w:rPr>
      </w:pPr>
    </w:p>
    <w:p w14:paraId="556BD392" w14:textId="77777777" w:rsidR="00CA75CC" w:rsidRDefault="00CA75CC" w:rsidP="00CA75CC">
      <w:pPr>
        <w:pStyle w:val="aff6"/>
        <w:rPr>
          <w:rtl/>
        </w:rPr>
      </w:pPr>
    </w:p>
    <w:p w14:paraId="24A06D6B" w14:textId="77777777" w:rsidR="00CA75CC" w:rsidRDefault="00CA75CC" w:rsidP="00CA75CC">
      <w:pPr>
        <w:pStyle w:val="aff6"/>
        <w:rPr>
          <w:rtl/>
        </w:rPr>
      </w:pPr>
    </w:p>
    <w:p w14:paraId="3992727F" w14:textId="77777777" w:rsidR="00CA75CC" w:rsidRDefault="00CA75CC" w:rsidP="00CA75CC">
      <w:pPr>
        <w:pStyle w:val="aff6"/>
        <w:rPr>
          <w:rtl/>
        </w:rPr>
      </w:pPr>
    </w:p>
    <w:p w14:paraId="423F36B2" w14:textId="77777777" w:rsidR="00CA75CC" w:rsidRPr="00CA75CC" w:rsidRDefault="00CA75CC" w:rsidP="00CA75CC">
      <w:pPr>
        <w:pStyle w:val="aff6"/>
        <w:rPr>
          <w:u w:val="none"/>
          <w:rtl/>
        </w:rPr>
      </w:pPr>
      <w:r w:rsidRPr="00CA75CC">
        <w:rPr>
          <w:rFonts w:hint="cs"/>
          <w:u w:val="none"/>
          <w:rtl/>
        </w:rPr>
        <w:t>מכרז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מס</w:t>
      </w:r>
      <w:r w:rsidRPr="00CA75CC">
        <w:rPr>
          <w:u w:val="none"/>
          <w:rtl/>
        </w:rPr>
        <w:t xml:space="preserve">' 105/2017 </w:t>
      </w:r>
      <w:r w:rsidRPr="00CA75CC">
        <w:rPr>
          <w:rFonts w:hint="cs"/>
          <w:u w:val="none"/>
          <w:rtl/>
        </w:rPr>
        <w:t>למתן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שירותי</w:t>
      </w:r>
    </w:p>
    <w:p w14:paraId="0E222C39" w14:textId="77777777" w:rsidR="00CA75CC" w:rsidRPr="00CA75CC" w:rsidRDefault="00CA75CC" w:rsidP="00CA75CC">
      <w:pPr>
        <w:pStyle w:val="aff6"/>
        <w:rPr>
          <w:u w:val="none"/>
          <w:rtl/>
        </w:rPr>
      </w:pPr>
      <w:r w:rsidRPr="00CA75CC">
        <w:rPr>
          <w:rFonts w:hint="cs"/>
          <w:u w:val="none"/>
          <w:rtl/>
        </w:rPr>
        <w:t>קליטה</w:t>
      </w:r>
      <w:r w:rsidRPr="00CA75CC">
        <w:rPr>
          <w:u w:val="none"/>
          <w:rtl/>
        </w:rPr>
        <w:t xml:space="preserve">, </w:t>
      </w:r>
      <w:r w:rsidRPr="00CA75CC">
        <w:rPr>
          <w:rFonts w:hint="cs"/>
          <w:u w:val="none"/>
          <w:rtl/>
        </w:rPr>
        <w:t>טיוב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ועדכון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של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נתונים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תכנוניים</w:t>
      </w:r>
    </w:p>
    <w:p w14:paraId="50074D37" w14:textId="77777777" w:rsidR="00CA75CC" w:rsidRPr="00CA75CC" w:rsidRDefault="00CA75CC" w:rsidP="00CA75CC">
      <w:pPr>
        <w:pStyle w:val="aff6"/>
        <w:rPr>
          <w:u w:val="none"/>
          <w:rtl/>
        </w:rPr>
      </w:pP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למערכות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המידע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של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רשות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מקרקעי</w:t>
      </w:r>
      <w:r w:rsidRPr="00CA75CC">
        <w:rPr>
          <w:u w:val="none"/>
          <w:rtl/>
        </w:rPr>
        <w:t xml:space="preserve"> </w:t>
      </w:r>
      <w:r w:rsidRPr="00CA75CC">
        <w:rPr>
          <w:rFonts w:hint="cs"/>
          <w:u w:val="none"/>
          <w:rtl/>
        </w:rPr>
        <w:t>ישראל</w:t>
      </w:r>
    </w:p>
    <w:p w14:paraId="432A0DE6" w14:textId="77777777" w:rsidR="00CA75CC" w:rsidRDefault="00CA75CC" w:rsidP="00CA75CC">
      <w:pPr>
        <w:rPr>
          <w:rtl/>
        </w:rPr>
      </w:pPr>
    </w:p>
    <w:p w14:paraId="3F63FF01" w14:textId="77777777" w:rsidR="00CA75CC" w:rsidRDefault="00CA75CC" w:rsidP="00CA75CC">
      <w:pPr>
        <w:rPr>
          <w:rtl/>
        </w:rPr>
      </w:pPr>
    </w:p>
    <w:p w14:paraId="7A3AAA04" w14:textId="77777777" w:rsidR="00CA75CC" w:rsidRDefault="00CA75CC" w:rsidP="00CA75CC">
      <w:pPr>
        <w:rPr>
          <w:rtl/>
        </w:rPr>
      </w:pPr>
      <w:r>
        <w:rPr>
          <w:rtl/>
        </w:rPr>
        <w:t xml:space="preserve"> </w:t>
      </w:r>
    </w:p>
    <w:p w14:paraId="379967CB" w14:textId="77777777" w:rsidR="00CA75CC" w:rsidRDefault="00CA75CC" w:rsidP="00CA75CC">
      <w:pPr>
        <w:rPr>
          <w:rtl/>
        </w:rPr>
      </w:pPr>
      <w:r>
        <w:rPr>
          <w:rtl/>
        </w:rPr>
        <w:t xml:space="preserve"> </w:t>
      </w:r>
    </w:p>
    <w:p w14:paraId="132FB8D5" w14:textId="77777777" w:rsidR="00CA75CC" w:rsidRDefault="00CA75CC" w:rsidP="00CA75CC">
      <w:pPr>
        <w:rPr>
          <w:rtl/>
        </w:rPr>
      </w:pPr>
    </w:p>
    <w:p w14:paraId="28D26DF1" w14:textId="005DAB8E" w:rsidR="00CA75CC" w:rsidRPr="00CA75CC" w:rsidRDefault="00CA75CC" w:rsidP="007A4ED6">
      <w:pPr>
        <w:jc w:val="right"/>
        <w:rPr>
          <w:b/>
          <w:bCs/>
          <w:rtl/>
        </w:rPr>
      </w:pPr>
      <w:r w:rsidRPr="00CA75CC">
        <w:rPr>
          <w:rFonts w:hint="cs"/>
          <w:b/>
          <w:bCs/>
          <w:rtl/>
        </w:rPr>
        <w:t>‏‏‏‏</w:t>
      </w:r>
      <w:r w:rsidR="007A4ED6">
        <w:rPr>
          <w:rFonts w:hint="cs"/>
          <w:b/>
          <w:bCs/>
          <w:rtl/>
        </w:rPr>
        <w:t>אב,</w:t>
      </w:r>
      <w:r w:rsidRPr="00CA75CC">
        <w:rPr>
          <w:b/>
          <w:bCs/>
          <w:rtl/>
        </w:rPr>
        <w:t xml:space="preserve"> </w:t>
      </w:r>
      <w:r w:rsidRPr="00CA75CC">
        <w:rPr>
          <w:rFonts w:hint="cs"/>
          <w:b/>
          <w:bCs/>
          <w:rtl/>
        </w:rPr>
        <w:t>תשע</w:t>
      </w:r>
      <w:r w:rsidRPr="00CA75CC">
        <w:rPr>
          <w:b/>
          <w:bCs/>
          <w:rtl/>
        </w:rPr>
        <w:t>"</w:t>
      </w:r>
      <w:r w:rsidRPr="00CA75CC">
        <w:rPr>
          <w:rFonts w:hint="cs"/>
          <w:b/>
          <w:bCs/>
          <w:rtl/>
        </w:rPr>
        <w:t>ז</w:t>
      </w:r>
      <w:r w:rsidRPr="00CA75CC">
        <w:rPr>
          <w:b/>
          <w:bCs/>
          <w:rtl/>
        </w:rPr>
        <w:tab/>
      </w:r>
      <w:r w:rsidRPr="00CA75CC">
        <w:rPr>
          <w:b/>
          <w:bCs/>
          <w:rtl/>
        </w:rPr>
        <w:tab/>
      </w:r>
      <w:r w:rsidRPr="00CA75CC">
        <w:rPr>
          <w:b/>
          <w:bCs/>
          <w:rtl/>
        </w:rPr>
        <w:tab/>
      </w:r>
    </w:p>
    <w:p w14:paraId="2BD0709F" w14:textId="083160F4" w:rsidR="00CA75CC" w:rsidRPr="00CA75CC" w:rsidRDefault="00CA75CC" w:rsidP="007A4ED6">
      <w:pPr>
        <w:jc w:val="right"/>
        <w:rPr>
          <w:b/>
          <w:bCs/>
          <w:rtl/>
        </w:rPr>
      </w:pPr>
      <w:r w:rsidRPr="00CA75CC">
        <w:rPr>
          <w:rFonts w:hint="cs"/>
          <w:b/>
          <w:bCs/>
          <w:rtl/>
        </w:rPr>
        <w:t>‏‏</w:t>
      </w:r>
      <w:r w:rsidR="007A4ED6">
        <w:rPr>
          <w:rFonts w:hint="cs"/>
          <w:b/>
          <w:bCs/>
          <w:rtl/>
        </w:rPr>
        <w:t>אוגוסט</w:t>
      </w:r>
      <w:r w:rsidRPr="00CA75CC">
        <w:rPr>
          <w:b/>
          <w:bCs/>
          <w:rtl/>
        </w:rPr>
        <w:t>, 2017</w:t>
      </w:r>
      <w:r w:rsidRPr="00CA75CC">
        <w:rPr>
          <w:b/>
          <w:bCs/>
          <w:rtl/>
        </w:rPr>
        <w:tab/>
      </w:r>
      <w:r w:rsidRPr="00CA75CC">
        <w:rPr>
          <w:b/>
          <w:bCs/>
          <w:rtl/>
        </w:rPr>
        <w:tab/>
      </w:r>
      <w:r w:rsidRPr="00CA75CC">
        <w:rPr>
          <w:b/>
          <w:bCs/>
          <w:rtl/>
        </w:rPr>
        <w:tab/>
      </w:r>
    </w:p>
    <w:p w14:paraId="59303721" w14:textId="77777777" w:rsidR="00CA75CC" w:rsidRPr="003618B2" w:rsidRDefault="00CA75CC" w:rsidP="003618B2">
      <w:pPr>
        <w:jc w:val="right"/>
        <w:rPr>
          <w:b/>
          <w:bCs/>
          <w:rtl/>
        </w:rPr>
      </w:pPr>
      <w:r w:rsidRPr="003618B2">
        <w:rPr>
          <w:rFonts w:hint="cs"/>
          <w:b/>
          <w:bCs/>
          <w:rtl/>
        </w:rPr>
        <w:lastRenderedPageBreak/>
        <w:t>נספח</w:t>
      </w:r>
      <w:r w:rsidRPr="003618B2">
        <w:rPr>
          <w:b/>
          <w:bCs/>
          <w:rtl/>
        </w:rPr>
        <w:t xml:space="preserve"> </w:t>
      </w:r>
      <w:r w:rsidRPr="003618B2">
        <w:rPr>
          <w:rFonts w:hint="cs"/>
          <w:b/>
          <w:bCs/>
          <w:rtl/>
        </w:rPr>
        <w:t>א</w:t>
      </w:r>
      <w:r w:rsidRPr="003618B2">
        <w:rPr>
          <w:b/>
          <w:bCs/>
          <w:rtl/>
        </w:rPr>
        <w:t>'</w:t>
      </w:r>
    </w:p>
    <w:p w14:paraId="29BFC212" w14:textId="77777777" w:rsidR="00CA75CC" w:rsidRPr="003618B2" w:rsidRDefault="00CA75CC" w:rsidP="003618B2">
      <w:pPr>
        <w:pStyle w:val="af4"/>
        <w:rPr>
          <w:rtl/>
        </w:rPr>
      </w:pPr>
      <w:r w:rsidRPr="003618B2">
        <w:rPr>
          <w:rFonts w:hint="cs"/>
          <w:rtl/>
        </w:rPr>
        <w:t>הצעה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למכרז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מס</w:t>
      </w:r>
      <w:r w:rsidRPr="003618B2">
        <w:rPr>
          <w:rtl/>
        </w:rPr>
        <w:t xml:space="preserve">' 105/2017 </w:t>
      </w:r>
      <w:r w:rsidRPr="003618B2">
        <w:rPr>
          <w:rFonts w:hint="cs"/>
          <w:rtl/>
        </w:rPr>
        <w:t>למתן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שירותי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קליטה</w:t>
      </w:r>
      <w:r w:rsidRPr="003618B2">
        <w:rPr>
          <w:rtl/>
        </w:rPr>
        <w:t xml:space="preserve">, </w:t>
      </w:r>
      <w:r w:rsidRPr="003618B2">
        <w:rPr>
          <w:rFonts w:hint="cs"/>
          <w:rtl/>
        </w:rPr>
        <w:t>טיוב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ועדכון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של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נתונים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תכנוניים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למערכות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המידע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של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רשות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מקרקעי</w:t>
      </w:r>
      <w:r w:rsidRPr="003618B2">
        <w:rPr>
          <w:rtl/>
        </w:rPr>
        <w:t xml:space="preserve"> </w:t>
      </w:r>
      <w:r w:rsidRPr="003618B2">
        <w:rPr>
          <w:rFonts w:hint="cs"/>
          <w:rtl/>
        </w:rPr>
        <w:t>ישראל</w:t>
      </w:r>
    </w:p>
    <w:p w14:paraId="3C84FCDD" w14:textId="77777777" w:rsidR="00CA75CC" w:rsidRPr="00004A7D" w:rsidRDefault="00CA75CC" w:rsidP="00004A7D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אני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החתום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מטה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מצהיר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קיבלתי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קראתי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תנאי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מכרז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הנספחים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המצורפים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לו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וכי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הדרישות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המקצועיות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ברורות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וידועות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העבודה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המוצעת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והיקפה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ברורים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ויש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למוצע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לביצוע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השירותים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הכישורים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והאמצעים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הנדרשים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לביצוע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העבודה</w:t>
      </w:r>
      <w:r w:rsidRPr="00004A7D">
        <w:rPr>
          <w:b w:val="0"/>
          <w:bCs w:val="0"/>
          <w:sz w:val="24"/>
          <w:szCs w:val="24"/>
          <w:u w:val="none"/>
          <w:rtl/>
        </w:rPr>
        <w:t>.</w:t>
      </w:r>
    </w:p>
    <w:p w14:paraId="54E57955" w14:textId="77777777" w:rsidR="00CA75CC" w:rsidRPr="00004A7D" w:rsidRDefault="00CA75CC" w:rsidP="00004A7D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כן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אני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מתחייב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לחתום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על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הסכם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הרשות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ולהתחיל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מיד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עם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חתימתו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את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מתן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השירותים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, </w:t>
      </w:r>
      <w:r w:rsidR="00643CFF" w:rsidRPr="00004A7D">
        <w:rPr>
          <w:rFonts w:hint="cs"/>
          <w:b w:val="0"/>
          <w:bCs w:val="0"/>
          <w:sz w:val="24"/>
          <w:szCs w:val="24"/>
          <w:u w:val="none"/>
          <w:rtl/>
        </w:rPr>
        <w:t xml:space="preserve">בהתאם להוראות הרשות. </w:t>
      </w:r>
    </w:p>
    <w:p w14:paraId="026CA3ED" w14:textId="77777777" w:rsidR="00CA75CC" w:rsidRPr="00004A7D" w:rsidRDefault="00CA75CC" w:rsidP="00004A7D">
      <w:pPr>
        <w:pStyle w:val="10"/>
        <w:numPr>
          <w:ilvl w:val="0"/>
          <w:numId w:val="43"/>
        </w:numPr>
        <w:rPr>
          <w:b w:val="0"/>
          <w:bCs w:val="0"/>
          <w:sz w:val="24"/>
          <w:szCs w:val="24"/>
          <w:u w:val="none"/>
          <w:rtl/>
        </w:rPr>
      </w:pP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פרטי</w:t>
      </w:r>
      <w:r w:rsidRPr="00004A7D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004A7D">
        <w:rPr>
          <w:rFonts w:hint="cs"/>
          <w:b w:val="0"/>
          <w:bCs w:val="0"/>
          <w:sz w:val="24"/>
          <w:szCs w:val="24"/>
          <w:u w:val="none"/>
          <w:rtl/>
        </w:rPr>
        <w:t>המציע</w:t>
      </w:r>
      <w:r w:rsidRPr="00004A7D">
        <w:rPr>
          <w:b w:val="0"/>
          <w:bCs w:val="0"/>
          <w:sz w:val="24"/>
          <w:szCs w:val="24"/>
          <w:u w:val="none"/>
          <w:rtl/>
        </w:rPr>
        <w:t>:</w:t>
      </w:r>
    </w:p>
    <w:p w14:paraId="5954B307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שם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: ___________________________________, </w:t>
      </w:r>
      <w:r>
        <w:rPr>
          <w:rFonts w:hint="cs"/>
          <w:rtl/>
        </w:rPr>
        <w:t>ע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>/</w:t>
      </w:r>
      <w:r>
        <w:rPr>
          <w:rFonts w:hint="cs"/>
          <w:rtl/>
        </w:rPr>
        <w:t>ח</w:t>
      </w:r>
      <w:r>
        <w:rPr>
          <w:rtl/>
        </w:rPr>
        <w:t>"</w:t>
      </w:r>
      <w:r>
        <w:rPr>
          <w:rFonts w:hint="cs"/>
          <w:rtl/>
        </w:rPr>
        <w:t>פ</w:t>
      </w:r>
      <w:r>
        <w:rPr>
          <w:rtl/>
        </w:rPr>
        <w:t>:_________________</w:t>
      </w:r>
    </w:p>
    <w:p w14:paraId="2164FEB1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כתובת</w:t>
      </w:r>
      <w:r>
        <w:rPr>
          <w:rtl/>
        </w:rPr>
        <w:t>: _______________________________________________________________</w:t>
      </w:r>
    </w:p>
    <w:p w14:paraId="3A8B9C66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טלפון</w:t>
      </w:r>
      <w:r>
        <w:rPr>
          <w:rtl/>
        </w:rPr>
        <w:t>: ________________</w:t>
      </w:r>
      <w:r>
        <w:rPr>
          <w:rtl/>
        </w:rPr>
        <w:tab/>
      </w:r>
      <w:r>
        <w:rPr>
          <w:rFonts w:hint="cs"/>
          <w:rtl/>
        </w:rPr>
        <w:t>נייד</w:t>
      </w:r>
      <w:r>
        <w:rPr>
          <w:rtl/>
        </w:rPr>
        <w:t xml:space="preserve">: _________________  </w:t>
      </w:r>
      <w:r>
        <w:rPr>
          <w:rFonts w:hint="cs"/>
          <w:rtl/>
        </w:rPr>
        <w:t>פקס</w:t>
      </w:r>
      <w:r>
        <w:rPr>
          <w:rtl/>
        </w:rPr>
        <w:t>: ___________________</w:t>
      </w:r>
    </w:p>
    <w:p w14:paraId="18FBD591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דוא</w:t>
      </w:r>
      <w:r>
        <w:rPr>
          <w:rtl/>
        </w:rPr>
        <w:t>"</w:t>
      </w:r>
      <w:r>
        <w:rPr>
          <w:rFonts w:hint="cs"/>
          <w:rtl/>
        </w:rPr>
        <w:t>ל</w:t>
      </w:r>
      <w:r>
        <w:rPr>
          <w:rtl/>
        </w:rPr>
        <w:t>:</w:t>
      </w:r>
      <w:r>
        <w:rPr>
          <w:rtl/>
        </w:rPr>
        <w:tab/>
        <w:t>______________________________________________</w:t>
      </w:r>
    </w:p>
    <w:p w14:paraId="103CCD5B" w14:textId="77777777" w:rsidR="00CA75CC" w:rsidRPr="00103F58" w:rsidRDefault="00CA75CC" w:rsidP="00004A7D">
      <w:pPr>
        <w:pStyle w:val="10"/>
        <w:rPr>
          <w:rtl/>
        </w:rPr>
      </w:pPr>
      <w:r w:rsidRPr="00103F58">
        <w:rPr>
          <w:rFonts w:hint="cs"/>
          <w:rtl/>
        </w:rPr>
        <w:t>טבלת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נ</w:t>
      </w:r>
      <w:r w:rsidR="00643CFF">
        <w:rPr>
          <w:rFonts w:hint="cs"/>
          <w:rtl/>
        </w:rPr>
        <w:t>י</w:t>
      </w:r>
      <w:r w:rsidRPr="00103F58">
        <w:rPr>
          <w:rFonts w:hint="cs"/>
          <w:rtl/>
        </w:rPr>
        <w:t>סיונו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של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המציע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בפרויקטים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של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קליטת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תוכניות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ויעודי</w:t>
      </w:r>
      <w:r w:rsidRPr="00103F58">
        <w:rPr>
          <w:rtl/>
        </w:rPr>
        <w:t xml:space="preserve"> </w:t>
      </w:r>
      <w:r w:rsidRPr="00103F58">
        <w:rPr>
          <w:rFonts w:hint="cs"/>
          <w:rtl/>
        </w:rPr>
        <w:t>קרקע</w:t>
      </w:r>
    </w:p>
    <w:tbl>
      <w:tblPr>
        <w:tblStyle w:val="af7"/>
        <w:bidiVisual/>
        <w:tblW w:w="0" w:type="auto"/>
        <w:tblInd w:w="319" w:type="dxa"/>
        <w:tblLook w:val="04A0" w:firstRow="1" w:lastRow="0" w:firstColumn="1" w:lastColumn="0" w:noHBand="0" w:noVBand="1"/>
      </w:tblPr>
      <w:tblGrid>
        <w:gridCol w:w="378"/>
        <w:gridCol w:w="2185"/>
        <w:gridCol w:w="1500"/>
        <w:gridCol w:w="992"/>
        <w:gridCol w:w="3828"/>
      </w:tblGrid>
      <w:tr w:rsidR="003618B2" w:rsidRPr="003618B2" w14:paraId="2A28687E" w14:textId="77777777" w:rsidTr="003618B2">
        <w:tc>
          <w:tcPr>
            <w:tcW w:w="378" w:type="dxa"/>
          </w:tcPr>
          <w:p w14:paraId="079EDFF3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b/>
                <w:bCs/>
                <w:rtl/>
              </w:rPr>
              <w:t>#</w:t>
            </w:r>
          </w:p>
        </w:tc>
        <w:tc>
          <w:tcPr>
            <w:tcW w:w="2185" w:type="dxa"/>
          </w:tcPr>
          <w:p w14:paraId="7502101E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שם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הלקוח</w:t>
            </w:r>
          </w:p>
        </w:tc>
        <w:tc>
          <w:tcPr>
            <w:tcW w:w="1500" w:type="dxa"/>
          </w:tcPr>
          <w:p w14:paraId="6B313A7E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מספר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תוכניות</w:t>
            </w:r>
          </w:p>
        </w:tc>
        <w:tc>
          <w:tcPr>
            <w:tcW w:w="992" w:type="dxa"/>
          </w:tcPr>
          <w:p w14:paraId="5A9DEDAE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שנה</w:t>
            </w:r>
          </w:p>
        </w:tc>
        <w:tc>
          <w:tcPr>
            <w:tcW w:w="3828" w:type="dxa"/>
          </w:tcPr>
          <w:p w14:paraId="77B41A6D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פרטי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איש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קשר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ממליץ</w:t>
            </w:r>
            <w:r w:rsidRPr="003618B2">
              <w:rPr>
                <w:b/>
                <w:bCs/>
                <w:rtl/>
              </w:rPr>
              <w:t>:</w:t>
            </w:r>
          </w:p>
          <w:p w14:paraId="5366CF38" w14:textId="77777777" w:rsidR="003618B2" w:rsidRPr="003618B2" w:rsidRDefault="003618B2" w:rsidP="003618B2">
            <w:pPr>
              <w:jc w:val="center"/>
              <w:rPr>
                <w:b/>
                <w:bCs/>
                <w:rtl/>
              </w:rPr>
            </w:pPr>
            <w:r w:rsidRPr="003618B2">
              <w:rPr>
                <w:rFonts w:hint="cs"/>
                <w:b/>
                <w:bCs/>
                <w:rtl/>
              </w:rPr>
              <w:t>שם</w:t>
            </w:r>
            <w:r w:rsidRPr="003618B2">
              <w:rPr>
                <w:b/>
                <w:bCs/>
                <w:rtl/>
              </w:rPr>
              <w:t xml:space="preserve">, </w:t>
            </w:r>
            <w:r w:rsidRPr="003618B2">
              <w:rPr>
                <w:rFonts w:hint="cs"/>
                <w:b/>
                <w:bCs/>
                <w:rtl/>
              </w:rPr>
              <w:t>תפקיד</w:t>
            </w:r>
            <w:r w:rsidRPr="003618B2">
              <w:rPr>
                <w:b/>
                <w:bCs/>
                <w:rtl/>
              </w:rPr>
              <w:t xml:space="preserve">, </w:t>
            </w:r>
            <w:r w:rsidRPr="003618B2">
              <w:rPr>
                <w:rFonts w:hint="cs"/>
                <w:b/>
                <w:bCs/>
                <w:rtl/>
              </w:rPr>
              <w:t>מספר</w:t>
            </w:r>
            <w:r w:rsidRPr="003618B2">
              <w:rPr>
                <w:b/>
                <w:bCs/>
                <w:rtl/>
              </w:rPr>
              <w:t xml:space="preserve"> </w:t>
            </w:r>
            <w:r w:rsidRPr="003618B2">
              <w:rPr>
                <w:rFonts w:hint="cs"/>
                <w:b/>
                <w:bCs/>
                <w:rtl/>
              </w:rPr>
              <w:t>טלפון</w:t>
            </w:r>
          </w:p>
        </w:tc>
      </w:tr>
      <w:tr w:rsidR="003618B2" w:rsidRPr="003618B2" w14:paraId="6C38536B" w14:textId="77777777" w:rsidTr="003618B2">
        <w:tc>
          <w:tcPr>
            <w:tcW w:w="378" w:type="dxa"/>
          </w:tcPr>
          <w:p w14:paraId="6B3D78BF" w14:textId="77777777" w:rsidR="003618B2" w:rsidRDefault="003618B2" w:rsidP="005F1A15">
            <w:pPr>
              <w:rPr>
                <w:rtl/>
              </w:rPr>
            </w:pPr>
          </w:p>
          <w:p w14:paraId="304E2276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185" w:type="dxa"/>
          </w:tcPr>
          <w:p w14:paraId="408CD213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7563E822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14CD5A43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250C8433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12F8DAC9" w14:textId="77777777" w:rsidTr="003618B2">
        <w:tc>
          <w:tcPr>
            <w:tcW w:w="378" w:type="dxa"/>
          </w:tcPr>
          <w:p w14:paraId="47E5273B" w14:textId="77777777" w:rsidR="003618B2" w:rsidRDefault="003618B2" w:rsidP="005F1A15">
            <w:pPr>
              <w:rPr>
                <w:rtl/>
              </w:rPr>
            </w:pPr>
          </w:p>
          <w:p w14:paraId="3D1EE9E9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185" w:type="dxa"/>
          </w:tcPr>
          <w:p w14:paraId="66006390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37F875F0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51D13DDF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633F6B00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63E05CF2" w14:textId="77777777" w:rsidTr="003618B2">
        <w:tc>
          <w:tcPr>
            <w:tcW w:w="378" w:type="dxa"/>
          </w:tcPr>
          <w:p w14:paraId="6FEE0731" w14:textId="77777777" w:rsidR="003618B2" w:rsidRDefault="003618B2" w:rsidP="005F1A15">
            <w:pPr>
              <w:rPr>
                <w:rtl/>
              </w:rPr>
            </w:pPr>
          </w:p>
          <w:p w14:paraId="1996C928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185" w:type="dxa"/>
          </w:tcPr>
          <w:p w14:paraId="48AFBBCD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18C49120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48003072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4A4F6B9E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52CDA0F2" w14:textId="77777777" w:rsidTr="003618B2">
        <w:tc>
          <w:tcPr>
            <w:tcW w:w="378" w:type="dxa"/>
          </w:tcPr>
          <w:p w14:paraId="315A93DF" w14:textId="77777777" w:rsidR="003618B2" w:rsidRDefault="003618B2" w:rsidP="005F1A15">
            <w:pPr>
              <w:rPr>
                <w:rtl/>
              </w:rPr>
            </w:pPr>
          </w:p>
          <w:p w14:paraId="7AE79153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185" w:type="dxa"/>
          </w:tcPr>
          <w:p w14:paraId="20BF09A7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5BE1FFBE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081CFF15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5B72810C" w14:textId="77777777" w:rsidR="003618B2" w:rsidRPr="003618B2" w:rsidRDefault="003618B2" w:rsidP="005F1A15">
            <w:pPr>
              <w:rPr>
                <w:rtl/>
              </w:rPr>
            </w:pPr>
          </w:p>
        </w:tc>
      </w:tr>
      <w:tr w:rsidR="003618B2" w:rsidRPr="003618B2" w14:paraId="3F642844" w14:textId="77777777" w:rsidTr="003618B2">
        <w:tc>
          <w:tcPr>
            <w:tcW w:w="378" w:type="dxa"/>
          </w:tcPr>
          <w:p w14:paraId="35A439DC" w14:textId="77777777" w:rsidR="003618B2" w:rsidRDefault="003618B2" w:rsidP="005F1A15">
            <w:pPr>
              <w:rPr>
                <w:rtl/>
              </w:rPr>
            </w:pPr>
          </w:p>
          <w:p w14:paraId="784C6D82" w14:textId="77777777" w:rsidR="003618B2" w:rsidRPr="003618B2" w:rsidRDefault="003618B2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185" w:type="dxa"/>
          </w:tcPr>
          <w:p w14:paraId="27120419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1500" w:type="dxa"/>
          </w:tcPr>
          <w:p w14:paraId="7933EDE6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583A80F2" w14:textId="77777777" w:rsidR="003618B2" w:rsidRPr="003618B2" w:rsidRDefault="003618B2" w:rsidP="005F1A15">
            <w:pPr>
              <w:rPr>
                <w:rtl/>
              </w:rPr>
            </w:pPr>
          </w:p>
        </w:tc>
        <w:tc>
          <w:tcPr>
            <w:tcW w:w="3828" w:type="dxa"/>
          </w:tcPr>
          <w:p w14:paraId="5771AF6F" w14:textId="77777777" w:rsidR="003618B2" w:rsidRPr="003618B2" w:rsidRDefault="003618B2" w:rsidP="005F1A15">
            <w:pPr>
              <w:rPr>
                <w:rtl/>
              </w:rPr>
            </w:pPr>
          </w:p>
        </w:tc>
      </w:tr>
    </w:tbl>
    <w:p w14:paraId="0069849C" w14:textId="77777777" w:rsidR="00103F58" w:rsidRDefault="00103F58" w:rsidP="00103F58">
      <w:pPr>
        <w:pStyle w:val="11"/>
        <w:rPr>
          <w:rtl/>
        </w:rPr>
      </w:pPr>
    </w:p>
    <w:p w14:paraId="6B110838" w14:textId="77777777" w:rsidR="00CA75CC" w:rsidRDefault="00CA75CC" w:rsidP="00103F58">
      <w:pPr>
        <w:pStyle w:val="11"/>
        <w:rPr>
          <w:rtl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לצרף</w:t>
      </w:r>
      <w:r>
        <w:rPr>
          <w:rtl/>
        </w:rPr>
        <w:t xml:space="preserve"> </w:t>
      </w:r>
      <w:r>
        <w:rPr>
          <w:rFonts w:hint="cs"/>
          <w:rtl/>
        </w:rPr>
        <w:t>בנספח</w:t>
      </w:r>
      <w:r>
        <w:rPr>
          <w:rtl/>
        </w:rPr>
        <w:t xml:space="preserve"> </w:t>
      </w:r>
      <w:r>
        <w:rPr>
          <w:rFonts w:hint="cs"/>
          <w:rtl/>
        </w:rPr>
        <w:t>לטופס</w:t>
      </w:r>
      <w:r>
        <w:rPr>
          <w:rtl/>
        </w:rPr>
        <w:t xml:space="preserve"> </w:t>
      </w:r>
      <w:r>
        <w:rPr>
          <w:rFonts w:hint="cs"/>
          <w:rtl/>
        </w:rPr>
        <w:t>ההצעה</w:t>
      </w:r>
      <w:r>
        <w:rPr>
          <w:rtl/>
        </w:rPr>
        <w:t xml:space="preserve">, </w:t>
      </w:r>
      <w:r>
        <w:rPr>
          <w:rFonts w:hint="cs"/>
          <w:rtl/>
        </w:rPr>
        <w:t>טבלה</w:t>
      </w:r>
      <w:r>
        <w:rPr>
          <w:rtl/>
        </w:rPr>
        <w:t xml:space="preserve"> </w:t>
      </w:r>
      <w:r>
        <w:rPr>
          <w:rFonts w:hint="cs"/>
          <w:rtl/>
        </w:rPr>
        <w:t>במבנה</w:t>
      </w:r>
      <w:r>
        <w:rPr>
          <w:rtl/>
        </w:rPr>
        <w:t xml:space="preserve"> </w:t>
      </w:r>
      <w:r>
        <w:rPr>
          <w:rFonts w:hint="cs"/>
          <w:rtl/>
        </w:rPr>
        <w:t>דומה</w:t>
      </w:r>
      <w:r>
        <w:rPr>
          <w:rtl/>
        </w:rPr>
        <w:t xml:space="preserve"> </w:t>
      </w:r>
      <w:r>
        <w:rPr>
          <w:rFonts w:hint="cs"/>
          <w:rtl/>
        </w:rPr>
        <w:t>המציגה</w:t>
      </w:r>
      <w:r>
        <w:rPr>
          <w:rtl/>
        </w:rPr>
        <w:t xml:space="preserve"> </w:t>
      </w:r>
      <w:r>
        <w:rPr>
          <w:rFonts w:hint="cs"/>
          <w:rtl/>
        </w:rPr>
        <w:t>מספר</w:t>
      </w:r>
      <w:r>
        <w:rPr>
          <w:rtl/>
        </w:rPr>
        <w:t xml:space="preserve"> </w:t>
      </w:r>
      <w:r>
        <w:rPr>
          <w:rFonts w:hint="cs"/>
          <w:rtl/>
        </w:rPr>
        <w:t>רב</w:t>
      </w:r>
      <w:r>
        <w:rPr>
          <w:rtl/>
        </w:rPr>
        <w:t xml:space="preserve"> </w:t>
      </w:r>
      <w:r>
        <w:rPr>
          <w:rFonts w:hint="cs"/>
          <w:rtl/>
        </w:rPr>
        <w:t>יותר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פרויקטים</w:t>
      </w:r>
      <w:r>
        <w:rPr>
          <w:rtl/>
        </w:rPr>
        <w:t xml:space="preserve"> </w:t>
      </w:r>
      <w:r>
        <w:rPr>
          <w:rFonts w:hint="cs"/>
          <w:rtl/>
        </w:rPr>
        <w:t>להצגת</w:t>
      </w:r>
      <w:r>
        <w:rPr>
          <w:rtl/>
        </w:rPr>
        <w:t xml:space="preserve"> </w:t>
      </w:r>
      <w:r>
        <w:rPr>
          <w:rFonts w:hint="cs"/>
          <w:rtl/>
        </w:rPr>
        <w:t>נסיונו</w:t>
      </w:r>
      <w:r>
        <w:rPr>
          <w:rtl/>
        </w:rPr>
        <w:t>.</w:t>
      </w:r>
    </w:p>
    <w:p w14:paraId="07754B5A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מנהל</w:t>
      </w:r>
      <w:r>
        <w:rPr>
          <w:rtl/>
        </w:rPr>
        <w:t>/</w:t>
      </w:r>
      <w:r>
        <w:rPr>
          <w:rFonts w:hint="cs"/>
          <w:rtl/>
        </w:rPr>
        <w:t>ת</w:t>
      </w:r>
      <w:r>
        <w:rPr>
          <w:rtl/>
        </w:rPr>
        <w:t xml:space="preserve"> </w:t>
      </w:r>
      <w:r>
        <w:rPr>
          <w:rFonts w:hint="cs"/>
          <w:rtl/>
        </w:rPr>
        <w:t>הפרויקט</w:t>
      </w:r>
      <w:r>
        <w:rPr>
          <w:rtl/>
        </w:rPr>
        <w:t xml:space="preserve"> </w:t>
      </w:r>
      <w:r>
        <w:rPr>
          <w:rFonts w:hint="cs"/>
          <w:rtl/>
        </w:rPr>
        <w:t>המוצע</w:t>
      </w:r>
      <w:r>
        <w:rPr>
          <w:rtl/>
        </w:rPr>
        <w:t>/</w:t>
      </w:r>
      <w:r>
        <w:rPr>
          <w:rFonts w:hint="cs"/>
          <w:rtl/>
        </w:rPr>
        <w:t>ת</w:t>
      </w:r>
      <w:r>
        <w:rPr>
          <w:rtl/>
        </w:rPr>
        <w:t>:</w:t>
      </w:r>
    </w:p>
    <w:tbl>
      <w:tblPr>
        <w:tblStyle w:val="af7"/>
        <w:bidiVisual/>
        <w:tblW w:w="0" w:type="auto"/>
        <w:tblInd w:w="400" w:type="dxa"/>
        <w:tblLook w:val="04A0" w:firstRow="1" w:lastRow="0" w:firstColumn="1" w:lastColumn="0" w:noHBand="0" w:noVBand="1"/>
      </w:tblPr>
      <w:tblGrid>
        <w:gridCol w:w="4253"/>
        <w:gridCol w:w="4536"/>
      </w:tblGrid>
      <w:tr w:rsidR="00103F58" w:rsidRPr="00103F58" w14:paraId="72DF2239" w14:textId="77777777" w:rsidTr="003F5A7B">
        <w:tc>
          <w:tcPr>
            <w:tcW w:w="4253" w:type="dxa"/>
          </w:tcPr>
          <w:p w14:paraId="39D87910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</w:p>
        </w:tc>
        <w:tc>
          <w:tcPr>
            <w:tcW w:w="4536" w:type="dxa"/>
          </w:tcPr>
          <w:p w14:paraId="40A92B96" w14:textId="77777777" w:rsidR="00103F58" w:rsidRDefault="00103F58" w:rsidP="005F1A15">
            <w:pPr>
              <w:rPr>
                <w:rtl/>
              </w:rPr>
            </w:pPr>
          </w:p>
          <w:p w14:paraId="34F9EBFD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275E53B4" w14:textId="77777777" w:rsidTr="003F5A7B">
        <w:tc>
          <w:tcPr>
            <w:tcW w:w="4253" w:type="dxa"/>
          </w:tcPr>
          <w:p w14:paraId="7530D253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שנות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נ</w:t>
            </w:r>
            <w:r>
              <w:rPr>
                <w:rFonts w:hint="cs"/>
                <w:b/>
                <w:bCs/>
                <w:rtl/>
              </w:rPr>
              <w:t>י</w:t>
            </w:r>
            <w:r w:rsidRPr="00103F58">
              <w:rPr>
                <w:rFonts w:hint="cs"/>
                <w:b/>
                <w:bCs/>
                <w:rtl/>
              </w:rPr>
              <w:t>סיון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בקליטת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תוכניות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ויעודי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קרקע</w:t>
            </w:r>
          </w:p>
        </w:tc>
        <w:tc>
          <w:tcPr>
            <w:tcW w:w="4536" w:type="dxa"/>
          </w:tcPr>
          <w:p w14:paraId="6D01B076" w14:textId="77777777" w:rsidR="00103F58" w:rsidRDefault="00103F58" w:rsidP="005F1A15">
            <w:pPr>
              <w:rPr>
                <w:rtl/>
              </w:rPr>
            </w:pPr>
          </w:p>
          <w:p w14:paraId="74DB97E0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694F8138" w14:textId="77777777" w:rsidTr="003F5A7B">
        <w:tc>
          <w:tcPr>
            <w:tcW w:w="4253" w:type="dxa"/>
          </w:tcPr>
          <w:p w14:paraId="68BDE672" w14:textId="77777777" w:rsidR="00103F58" w:rsidRPr="00103F58" w:rsidRDefault="00103F58" w:rsidP="005F1A15">
            <w:pPr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השכלה</w:t>
            </w:r>
          </w:p>
        </w:tc>
        <w:tc>
          <w:tcPr>
            <w:tcW w:w="4536" w:type="dxa"/>
          </w:tcPr>
          <w:p w14:paraId="583E9D3F" w14:textId="77777777" w:rsidR="00103F58" w:rsidRDefault="00103F58" w:rsidP="005F1A15">
            <w:pPr>
              <w:rPr>
                <w:rtl/>
              </w:rPr>
            </w:pPr>
          </w:p>
          <w:p w14:paraId="7523610F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2A1D3C74" w14:textId="77777777" w:rsidR="00CA75CC" w:rsidRDefault="00CA75CC" w:rsidP="00CA75CC">
      <w:pPr>
        <w:rPr>
          <w:rtl/>
        </w:rPr>
      </w:pPr>
    </w:p>
    <w:p w14:paraId="3A13958C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רשימת</w:t>
      </w:r>
      <w:r>
        <w:rPr>
          <w:rtl/>
        </w:rPr>
        <w:t xml:space="preserve"> </w:t>
      </w:r>
      <w:r>
        <w:rPr>
          <w:rFonts w:hint="cs"/>
          <w:rtl/>
        </w:rPr>
        <w:t>העובדים</w:t>
      </w:r>
      <w:r>
        <w:rPr>
          <w:rtl/>
        </w:rPr>
        <w:t xml:space="preserve"> </w:t>
      </w:r>
      <w:r>
        <w:rPr>
          <w:rFonts w:hint="cs"/>
          <w:rtl/>
        </w:rPr>
        <w:t>המוצעים</w:t>
      </w:r>
      <w:r>
        <w:rPr>
          <w:rtl/>
        </w:rPr>
        <w:t xml:space="preserve"> </w:t>
      </w:r>
      <w:r>
        <w:rPr>
          <w:rFonts w:hint="cs"/>
          <w:rtl/>
        </w:rPr>
        <w:t>בפרויקט</w:t>
      </w:r>
      <w:r>
        <w:rPr>
          <w:rtl/>
        </w:rPr>
        <w:t xml:space="preserve"> </w:t>
      </w:r>
      <w:r>
        <w:rPr>
          <w:rFonts w:hint="cs"/>
          <w:rtl/>
        </w:rPr>
        <w:t>ונסיונם</w:t>
      </w:r>
      <w:r>
        <w:rPr>
          <w:rtl/>
        </w:rPr>
        <w:t>: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567"/>
        <w:gridCol w:w="2268"/>
        <w:gridCol w:w="2410"/>
        <w:gridCol w:w="1703"/>
        <w:gridCol w:w="1841"/>
      </w:tblGrid>
      <w:tr w:rsidR="00103F58" w:rsidRPr="00103F58" w14:paraId="3CF425B5" w14:textId="77777777" w:rsidTr="00103F58">
        <w:tc>
          <w:tcPr>
            <w:tcW w:w="567" w:type="dxa"/>
            <w:vAlign w:val="center"/>
          </w:tcPr>
          <w:p w14:paraId="1C5CF0E8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b/>
                <w:bCs/>
                <w:rtl/>
              </w:rPr>
              <w:t>#</w:t>
            </w:r>
          </w:p>
        </w:tc>
        <w:tc>
          <w:tcPr>
            <w:tcW w:w="2268" w:type="dxa"/>
            <w:vAlign w:val="center"/>
          </w:tcPr>
          <w:p w14:paraId="3492ADFA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העובד</w:t>
            </w:r>
          </w:p>
        </w:tc>
        <w:tc>
          <w:tcPr>
            <w:tcW w:w="2410" w:type="dxa"/>
            <w:vAlign w:val="center"/>
          </w:tcPr>
          <w:p w14:paraId="7A292469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תפקיד</w:t>
            </w:r>
          </w:p>
        </w:tc>
        <w:tc>
          <w:tcPr>
            <w:tcW w:w="1703" w:type="dxa"/>
            <w:vAlign w:val="center"/>
          </w:tcPr>
          <w:p w14:paraId="1766D31F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ותק</w:t>
            </w:r>
          </w:p>
        </w:tc>
        <w:tc>
          <w:tcPr>
            <w:tcW w:w="1841" w:type="dxa"/>
            <w:vAlign w:val="center"/>
          </w:tcPr>
          <w:p w14:paraId="5EBE1338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שיעור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משרה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בקליטת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תוכניות</w:t>
            </w:r>
          </w:p>
        </w:tc>
      </w:tr>
      <w:tr w:rsidR="00103F58" w:rsidRPr="00103F58" w14:paraId="5D615598" w14:textId="77777777" w:rsidTr="00103F58">
        <w:tc>
          <w:tcPr>
            <w:tcW w:w="567" w:type="dxa"/>
          </w:tcPr>
          <w:p w14:paraId="7D576CD6" w14:textId="77777777" w:rsidR="00103F58" w:rsidRDefault="00103F58" w:rsidP="005F1A15">
            <w:pPr>
              <w:rPr>
                <w:rtl/>
              </w:rPr>
            </w:pPr>
          </w:p>
          <w:p w14:paraId="1DF75703" w14:textId="77777777" w:rsidR="00103F58" w:rsidRP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268" w:type="dxa"/>
          </w:tcPr>
          <w:p w14:paraId="34D1DEF0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726276A6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466EB9DD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20DD1AFE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204D9811" w14:textId="77777777" w:rsidTr="00103F58">
        <w:tc>
          <w:tcPr>
            <w:tcW w:w="567" w:type="dxa"/>
          </w:tcPr>
          <w:p w14:paraId="7A1D8175" w14:textId="77777777" w:rsidR="00103F58" w:rsidRDefault="00103F58" w:rsidP="005F1A15">
            <w:pPr>
              <w:rPr>
                <w:rtl/>
              </w:rPr>
            </w:pPr>
          </w:p>
          <w:p w14:paraId="58FC4C28" w14:textId="77777777" w:rsidR="00103F58" w:rsidRDefault="00103F58" w:rsidP="00103F5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268" w:type="dxa"/>
          </w:tcPr>
          <w:p w14:paraId="62026EAD" w14:textId="77777777" w:rsidR="00103F58" w:rsidRDefault="00103F58" w:rsidP="005F1A15">
            <w:pPr>
              <w:rPr>
                <w:rtl/>
              </w:rPr>
            </w:pPr>
          </w:p>
          <w:p w14:paraId="125CBC04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0AA59EC7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0EC8EA0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4CC79936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6F32FE7E" w14:textId="77777777" w:rsidTr="00103F58">
        <w:tc>
          <w:tcPr>
            <w:tcW w:w="567" w:type="dxa"/>
          </w:tcPr>
          <w:p w14:paraId="5BCF89C8" w14:textId="77777777" w:rsidR="00103F58" w:rsidRDefault="00103F58" w:rsidP="005F1A15">
            <w:pPr>
              <w:rPr>
                <w:rtl/>
              </w:rPr>
            </w:pPr>
          </w:p>
          <w:p w14:paraId="43E5B40B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268" w:type="dxa"/>
          </w:tcPr>
          <w:p w14:paraId="5E38E389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477DDAEE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4244C656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63799DF8" w14:textId="77777777" w:rsidR="00103F58" w:rsidRDefault="00103F58" w:rsidP="005F1A15">
            <w:pPr>
              <w:rPr>
                <w:rtl/>
              </w:rPr>
            </w:pPr>
          </w:p>
          <w:p w14:paraId="4BAE0CEF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70AE9DBB" w14:textId="77777777" w:rsidTr="00103F58">
        <w:tc>
          <w:tcPr>
            <w:tcW w:w="567" w:type="dxa"/>
          </w:tcPr>
          <w:p w14:paraId="125A2787" w14:textId="77777777" w:rsidR="00103F58" w:rsidRDefault="00103F58" w:rsidP="005F1A15">
            <w:pPr>
              <w:rPr>
                <w:rtl/>
              </w:rPr>
            </w:pPr>
          </w:p>
          <w:p w14:paraId="27AB3458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268" w:type="dxa"/>
          </w:tcPr>
          <w:p w14:paraId="6E03E6B0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26B5DC29" w14:textId="77777777" w:rsidR="00103F58" w:rsidRDefault="00103F58" w:rsidP="005F1A15">
            <w:pPr>
              <w:rPr>
                <w:rtl/>
              </w:rPr>
            </w:pPr>
          </w:p>
          <w:p w14:paraId="29CBCBDD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0A58B54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082E3B89" w14:textId="77777777" w:rsid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5B5118F1" w14:textId="77777777" w:rsidTr="00103F58">
        <w:tc>
          <w:tcPr>
            <w:tcW w:w="567" w:type="dxa"/>
          </w:tcPr>
          <w:p w14:paraId="75E5FA27" w14:textId="77777777" w:rsidR="00103F58" w:rsidRDefault="00103F58" w:rsidP="005F1A15">
            <w:pPr>
              <w:rPr>
                <w:rtl/>
              </w:rPr>
            </w:pPr>
          </w:p>
          <w:p w14:paraId="12BAA7AD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268" w:type="dxa"/>
          </w:tcPr>
          <w:p w14:paraId="1DBF54EB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50297045" w14:textId="77777777" w:rsidR="00103F58" w:rsidRDefault="00103F58" w:rsidP="005F1A15">
            <w:pPr>
              <w:rPr>
                <w:rtl/>
              </w:rPr>
            </w:pPr>
          </w:p>
          <w:p w14:paraId="60C4EA0C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7D53A62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0D1AE1B2" w14:textId="77777777" w:rsid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6768ED7A" w14:textId="77777777" w:rsidTr="00103F58">
        <w:tc>
          <w:tcPr>
            <w:tcW w:w="567" w:type="dxa"/>
          </w:tcPr>
          <w:p w14:paraId="5136C6FE" w14:textId="77777777" w:rsidR="00103F58" w:rsidRDefault="00103F58" w:rsidP="005F1A15">
            <w:pPr>
              <w:rPr>
                <w:rtl/>
              </w:rPr>
            </w:pPr>
          </w:p>
          <w:p w14:paraId="3D7CD843" w14:textId="77777777" w:rsidR="00103F58" w:rsidRDefault="00103F58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268" w:type="dxa"/>
          </w:tcPr>
          <w:p w14:paraId="798161F2" w14:textId="77777777" w:rsidR="00103F58" w:rsidRDefault="00103F58" w:rsidP="005F1A15">
            <w:pPr>
              <w:rPr>
                <w:rtl/>
              </w:rPr>
            </w:pPr>
          </w:p>
          <w:p w14:paraId="7397786C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14F3BCA6" w14:textId="77777777" w:rsidR="00103F58" w:rsidRDefault="00103F58" w:rsidP="005F1A15">
            <w:pPr>
              <w:rPr>
                <w:rtl/>
              </w:rPr>
            </w:pPr>
          </w:p>
        </w:tc>
        <w:tc>
          <w:tcPr>
            <w:tcW w:w="1703" w:type="dxa"/>
          </w:tcPr>
          <w:p w14:paraId="6598F80E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3871236D" w14:textId="77777777" w:rsidR="00103F58" w:rsidRDefault="00103F58" w:rsidP="005F1A15">
            <w:pPr>
              <w:rPr>
                <w:rtl/>
              </w:rPr>
            </w:pPr>
          </w:p>
        </w:tc>
      </w:tr>
    </w:tbl>
    <w:p w14:paraId="3F6B5C34" w14:textId="77777777" w:rsidR="00CA75CC" w:rsidRDefault="00CA75CC" w:rsidP="00103F58">
      <w:pPr>
        <w:pStyle w:val="11"/>
        <w:rPr>
          <w:rtl/>
        </w:rPr>
      </w:pP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לצרף</w:t>
      </w:r>
      <w:r>
        <w:rPr>
          <w:rtl/>
        </w:rPr>
        <w:t xml:space="preserve"> </w:t>
      </w:r>
      <w:r>
        <w:rPr>
          <w:rFonts w:hint="cs"/>
          <w:rtl/>
        </w:rPr>
        <w:t>בנספח</w:t>
      </w:r>
      <w:r>
        <w:rPr>
          <w:rtl/>
        </w:rPr>
        <w:t xml:space="preserve"> </w:t>
      </w:r>
      <w:r>
        <w:rPr>
          <w:rFonts w:hint="cs"/>
          <w:rtl/>
        </w:rPr>
        <w:t>לטופס</w:t>
      </w:r>
      <w:r>
        <w:rPr>
          <w:rtl/>
        </w:rPr>
        <w:t xml:space="preserve"> </w:t>
      </w:r>
      <w:r>
        <w:rPr>
          <w:rFonts w:hint="cs"/>
          <w:rtl/>
        </w:rPr>
        <w:t>ההצעה</w:t>
      </w:r>
      <w:r>
        <w:rPr>
          <w:rtl/>
        </w:rPr>
        <w:t xml:space="preserve">, </w:t>
      </w:r>
      <w:r>
        <w:rPr>
          <w:rFonts w:hint="cs"/>
          <w:rtl/>
        </w:rPr>
        <w:t>טבלה</w:t>
      </w:r>
      <w:r>
        <w:rPr>
          <w:rtl/>
        </w:rPr>
        <w:t xml:space="preserve"> </w:t>
      </w:r>
      <w:r>
        <w:rPr>
          <w:rFonts w:hint="cs"/>
          <w:rtl/>
        </w:rPr>
        <w:t>במבנה</w:t>
      </w:r>
      <w:r>
        <w:rPr>
          <w:rtl/>
        </w:rPr>
        <w:t xml:space="preserve"> </w:t>
      </w:r>
      <w:r>
        <w:rPr>
          <w:rFonts w:hint="cs"/>
          <w:rtl/>
        </w:rPr>
        <w:t>דומה</w:t>
      </w:r>
      <w:r>
        <w:rPr>
          <w:rtl/>
        </w:rPr>
        <w:t xml:space="preserve"> </w:t>
      </w:r>
      <w:r>
        <w:rPr>
          <w:rFonts w:hint="cs"/>
          <w:rtl/>
        </w:rPr>
        <w:t>המציגה</w:t>
      </w:r>
      <w:r>
        <w:rPr>
          <w:rtl/>
        </w:rPr>
        <w:t xml:space="preserve"> </w:t>
      </w:r>
      <w:r>
        <w:rPr>
          <w:rFonts w:hint="cs"/>
          <w:rtl/>
        </w:rPr>
        <w:t>מספר</w:t>
      </w:r>
      <w:r>
        <w:rPr>
          <w:rtl/>
        </w:rPr>
        <w:t xml:space="preserve"> </w:t>
      </w:r>
      <w:r>
        <w:rPr>
          <w:rFonts w:hint="cs"/>
          <w:rtl/>
        </w:rPr>
        <w:t>גדול</w:t>
      </w:r>
      <w:r>
        <w:rPr>
          <w:rtl/>
        </w:rPr>
        <w:t xml:space="preserve"> </w:t>
      </w:r>
      <w:r>
        <w:rPr>
          <w:rFonts w:hint="cs"/>
          <w:rtl/>
        </w:rPr>
        <w:t>יותר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עובדים</w:t>
      </w:r>
      <w:r>
        <w:rPr>
          <w:rtl/>
        </w:rPr>
        <w:t xml:space="preserve"> </w:t>
      </w:r>
      <w:r>
        <w:rPr>
          <w:rFonts w:hint="cs"/>
          <w:rtl/>
        </w:rPr>
        <w:t>בתחום</w:t>
      </w:r>
      <w:r>
        <w:rPr>
          <w:rtl/>
        </w:rPr>
        <w:t>.</w:t>
      </w:r>
    </w:p>
    <w:p w14:paraId="14BD0C89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סורק</w:t>
      </w:r>
      <w:r>
        <w:rPr>
          <w:rtl/>
        </w:rPr>
        <w:t xml:space="preserve"> </w:t>
      </w:r>
      <w:r>
        <w:rPr>
          <w:rFonts w:hint="cs"/>
          <w:rtl/>
        </w:rPr>
        <w:t>מסמכים</w:t>
      </w:r>
      <w:r>
        <w:rPr>
          <w:rtl/>
        </w:rPr>
        <w:t xml:space="preserve"> </w:t>
      </w:r>
      <w:r>
        <w:rPr>
          <w:rFonts w:hint="cs"/>
          <w:rtl/>
        </w:rPr>
        <w:t>רחב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2410"/>
        <w:gridCol w:w="1843"/>
        <w:gridCol w:w="1417"/>
        <w:gridCol w:w="1134"/>
        <w:gridCol w:w="1985"/>
      </w:tblGrid>
      <w:tr w:rsidR="00103F58" w:rsidRPr="00103F58" w14:paraId="4AAE6E20" w14:textId="77777777" w:rsidTr="00103F58">
        <w:tc>
          <w:tcPr>
            <w:tcW w:w="2410" w:type="dxa"/>
          </w:tcPr>
          <w:p w14:paraId="3396AED9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יצרן</w:t>
            </w:r>
          </w:p>
        </w:tc>
        <w:tc>
          <w:tcPr>
            <w:tcW w:w="1843" w:type="dxa"/>
          </w:tcPr>
          <w:p w14:paraId="36BE94D2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דגם</w:t>
            </w:r>
          </w:p>
        </w:tc>
        <w:tc>
          <w:tcPr>
            <w:tcW w:w="1417" w:type="dxa"/>
          </w:tcPr>
          <w:p w14:paraId="48601BE6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רוחב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דף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מקסימלי</w:t>
            </w:r>
          </w:p>
        </w:tc>
        <w:tc>
          <w:tcPr>
            <w:tcW w:w="1134" w:type="dxa"/>
          </w:tcPr>
          <w:p w14:paraId="2A1B17B4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כמות</w:t>
            </w:r>
          </w:p>
        </w:tc>
        <w:tc>
          <w:tcPr>
            <w:tcW w:w="1985" w:type="dxa"/>
          </w:tcPr>
          <w:p w14:paraId="6C69235D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בעלות</w:t>
            </w:r>
          </w:p>
          <w:p w14:paraId="187E91DC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b/>
                <w:bCs/>
                <w:rtl/>
              </w:rPr>
              <w:t>(</w:t>
            </w:r>
            <w:r w:rsidRPr="00103F58">
              <w:rPr>
                <w:rFonts w:hint="cs"/>
                <w:b/>
                <w:bCs/>
                <w:rtl/>
              </w:rPr>
              <w:t>המציע</w:t>
            </w:r>
            <w:r w:rsidRPr="00103F58">
              <w:rPr>
                <w:b/>
                <w:bCs/>
                <w:rtl/>
              </w:rPr>
              <w:t>/</w:t>
            </w:r>
            <w:r w:rsidRPr="00103F58">
              <w:rPr>
                <w:rFonts w:hint="cs"/>
                <w:b/>
                <w:bCs/>
                <w:rtl/>
              </w:rPr>
              <w:t>קבלן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משנה</w:t>
            </w:r>
            <w:r w:rsidRPr="00103F58">
              <w:rPr>
                <w:b/>
                <w:bCs/>
                <w:rtl/>
              </w:rPr>
              <w:t>)</w:t>
            </w:r>
          </w:p>
        </w:tc>
      </w:tr>
      <w:tr w:rsidR="00103F58" w:rsidRPr="00103F58" w14:paraId="5846CB79" w14:textId="77777777" w:rsidTr="00103F58">
        <w:tc>
          <w:tcPr>
            <w:tcW w:w="2410" w:type="dxa"/>
          </w:tcPr>
          <w:p w14:paraId="20C3AD39" w14:textId="77777777" w:rsidR="00103F58" w:rsidRDefault="00103F58" w:rsidP="005F1A15">
            <w:pPr>
              <w:rPr>
                <w:rtl/>
              </w:rPr>
            </w:pPr>
          </w:p>
          <w:p w14:paraId="0DD9374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61298065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417" w:type="dxa"/>
          </w:tcPr>
          <w:p w14:paraId="102F7CFC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134" w:type="dxa"/>
          </w:tcPr>
          <w:p w14:paraId="08DA7E4E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985" w:type="dxa"/>
          </w:tcPr>
          <w:p w14:paraId="412C3700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27468CA9" w14:textId="77777777" w:rsidTr="00103F58">
        <w:tc>
          <w:tcPr>
            <w:tcW w:w="2410" w:type="dxa"/>
          </w:tcPr>
          <w:p w14:paraId="2EF8BDF2" w14:textId="77777777" w:rsidR="00103F58" w:rsidRDefault="00103F58" w:rsidP="005F1A15">
            <w:pPr>
              <w:rPr>
                <w:rtl/>
              </w:rPr>
            </w:pPr>
          </w:p>
          <w:p w14:paraId="179BB05A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4AC93274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417" w:type="dxa"/>
          </w:tcPr>
          <w:p w14:paraId="23A16A1A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134" w:type="dxa"/>
          </w:tcPr>
          <w:p w14:paraId="027038BF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985" w:type="dxa"/>
          </w:tcPr>
          <w:p w14:paraId="263DADF0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588EE9EA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קבלני</w:t>
      </w:r>
      <w:r>
        <w:rPr>
          <w:rtl/>
        </w:rPr>
        <w:t xml:space="preserve"> </w:t>
      </w:r>
      <w:r>
        <w:rPr>
          <w:rFonts w:hint="cs"/>
          <w:rtl/>
        </w:rPr>
        <w:t>משנה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1701"/>
        <w:gridCol w:w="1843"/>
        <w:gridCol w:w="1563"/>
        <w:gridCol w:w="1841"/>
        <w:gridCol w:w="1841"/>
      </w:tblGrid>
      <w:tr w:rsidR="00103F58" w:rsidRPr="00103F58" w14:paraId="1F28A8A3" w14:textId="77777777" w:rsidTr="00103F58">
        <w:tc>
          <w:tcPr>
            <w:tcW w:w="1701" w:type="dxa"/>
          </w:tcPr>
          <w:p w14:paraId="7DB08A86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שם</w:t>
            </w:r>
          </w:p>
        </w:tc>
        <w:tc>
          <w:tcPr>
            <w:tcW w:w="1843" w:type="dxa"/>
          </w:tcPr>
          <w:p w14:paraId="78BF32AF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כתובת</w:t>
            </w:r>
          </w:p>
        </w:tc>
        <w:tc>
          <w:tcPr>
            <w:tcW w:w="1563" w:type="dxa"/>
          </w:tcPr>
          <w:p w14:paraId="5A085517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מס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ע</w:t>
            </w:r>
            <w:r w:rsidRPr="00103F58">
              <w:rPr>
                <w:b/>
                <w:bCs/>
                <w:rtl/>
              </w:rPr>
              <w:t>.</w:t>
            </w:r>
            <w:r w:rsidRPr="00103F58">
              <w:rPr>
                <w:rFonts w:hint="cs"/>
                <w:b/>
                <w:bCs/>
                <w:rtl/>
              </w:rPr>
              <w:t>מ</w:t>
            </w:r>
            <w:r w:rsidRPr="00103F58">
              <w:rPr>
                <w:b/>
                <w:bCs/>
                <w:rtl/>
              </w:rPr>
              <w:t>./</w:t>
            </w:r>
            <w:r w:rsidRPr="00103F58">
              <w:rPr>
                <w:rFonts w:hint="cs"/>
                <w:b/>
                <w:bCs/>
                <w:rtl/>
              </w:rPr>
              <w:t>ח</w:t>
            </w:r>
            <w:r w:rsidRPr="00103F58">
              <w:rPr>
                <w:b/>
                <w:bCs/>
                <w:rtl/>
              </w:rPr>
              <w:t>.</w:t>
            </w:r>
            <w:r w:rsidRPr="00103F58">
              <w:rPr>
                <w:rFonts w:hint="cs"/>
                <w:b/>
                <w:bCs/>
                <w:rtl/>
              </w:rPr>
              <w:t>פ</w:t>
            </w:r>
          </w:p>
        </w:tc>
        <w:tc>
          <w:tcPr>
            <w:tcW w:w="1841" w:type="dxa"/>
          </w:tcPr>
          <w:p w14:paraId="0CB53464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תפקיד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בפרויקט</w:t>
            </w:r>
          </w:p>
        </w:tc>
        <w:tc>
          <w:tcPr>
            <w:tcW w:w="1841" w:type="dxa"/>
          </w:tcPr>
          <w:p w14:paraId="1EA79C6C" w14:textId="77777777" w:rsidR="00103F58" w:rsidRPr="00103F58" w:rsidRDefault="00103F58" w:rsidP="00103F58">
            <w:pPr>
              <w:jc w:val="center"/>
              <w:rPr>
                <w:b/>
                <w:bCs/>
                <w:rtl/>
              </w:rPr>
            </w:pPr>
            <w:r w:rsidRPr="00103F58">
              <w:rPr>
                <w:rFonts w:hint="cs"/>
                <w:b/>
                <w:bCs/>
                <w:rtl/>
              </w:rPr>
              <w:t>אזור</w:t>
            </w:r>
            <w:r w:rsidRPr="00103F58">
              <w:rPr>
                <w:b/>
                <w:bCs/>
                <w:rtl/>
              </w:rPr>
              <w:t xml:space="preserve"> </w:t>
            </w:r>
            <w:r w:rsidRPr="00103F58">
              <w:rPr>
                <w:rFonts w:hint="cs"/>
                <w:b/>
                <w:bCs/>
                <w:rtl/>
              </w:rPr>
              <w:t>איסוף</w:t>
            </w:r>
          </w:p>
        </w:tc>
      </w:tr>
      <w:tr w:rsidR="00103F58" w:rsidRPr="00103F58" w14:paraId="34A2DDAA" w14:textId="77777777" w:rsidTr="00103F58">
        <w:tc>
          <w:tcPr>
            <w:tcW w:w="1701" w:type="dxa"/>
          </w:tcPr>
          <w:p w14:paraId="75DA410A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50FE15F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563" w:type="dxa"/>
          </w:tcPr>
          <w:p w14:paraId="3E9C9B63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190200D4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7CE69303" w14:textId="77777777" w:rsidR="00103F58" w:rsidRPr="00103F58" w:rsidRDefault="00103F58" w:rsidP="005F1A15">
            <w:pPr>
              <w:rPr>
                <w:rtl/>
              </w:rPr>
            </w:pPr>
          </w:p>
        </w:tc>
      </w:tr>
      <w:tr w:rsidR="00103F58" w:rsidRPr="00103F58" w14:paraId="70B41085" w14:textId="77777777" w:rsidTr="00103F58">
        <w:tc>
          <w:tcPr>
            <w:tcW w:w="1701" w:type="dxa"/>
          </w:tcPr>
          <w:p w14:paraId="671E9B19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3" w:type="dxa"/>
          </w:tcPr>
          <w:p w14:paraId="1C30EDD8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563" w:type="dxa"/>
          </w:tcPr>
          <w:p w14:paraId="1C213031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40428E89" w14:textId="77777777" w:rsidR="00103F58" w:rsidRPr="00103F58" w:rsidRDefault="00103F58" w:rsidP="005F1A15">
            <w:pPr>
              <w:rPr>
                <w:rtl/>
              </w:rPr>
            </w:pPr>
          </w:p>
        </w:tc>
        <w:tc>
          <w:tcPr>
            <w:tcW w:w="1841" w:type="dxa"/>
          </w:tcPr>
          <w:p w14:paraId="5462E33A" w14:textId="77777777" w:rsidR="00103F58" w:rsidRPr="00103F58" w:rsidRDefault="00103F58" w:rsidP="005F1A15">
            <w:pPr>
              <w:rPr>
                <w:rtl/>
              </w:rPr>
            </w:pPr>
          </w:p>
        </w:tc>
      </w:tr>
    </w:tbl>
    <w:p w14:paraId="46EAA019" w14:textId="77777777" w:rsidR="00CA75CC" w:rsidRDefault="00CA75CC" w:rsidP="00004A7D">
      <w:pPr>
        <w:pStyle w:val="10"/>
        <w:rPr>
          <w:rtl/>
        </w:rPr>
      </w:pPr>
      <w:r>
        <w:rPr>
          <w:rFonts w:hint="cs"/>
          <w:rtl/>
        </w:rPr>
        <w:t>נסיונו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קבלן</w:t>
      </w:r>
      <w:r>
        <w:rPr>
          <w:rtl/>
        </w:rPr>
        <w:t xml:space="preserve"> </w:t>
      </w:r>
      <w:r>
        <w:rPr>
          <w:rFonts w:hint="cs"/>
          <w:rtl/>
        </w:rPr>
        <w:t>המשנה</w:t>
      </w:r>
      <w:r>
        <w:rPr>
          <w:rtl/>
        </w:rPr>
        <w:t xml:space="preserve"> </w:t>
      </w:r>
      <w:r>
        <w:rPr>
          <w:rFonts w:hint="cs"/>
          <w:rtl/>
        </w:rPr>
        <w:t>בתפקיד</w:t>
      </w:r>
      <w:r>
        <w:rPr>
          <w:rtl/>
        </w:rPr>
        <w:t xml:space="preserve"> </w:t>
      </w:r>
      <w:r>
        <w:rPr>
          <w:rFonts w:hint="cs"/>
          <w:rtl/>
        </w:rPr>
        <w:t>המוצע</w:t>
      </w:r>
    </w:p>
    <w:tbl>
      <w:tblPr>
        <w:tblStyle w:val="af7"/>
        <w:bidiVisual/>
        <w:tblW w:w="0" w:type="auto"/>
        <w:tblInd w:w="413" w:type="dxa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559"/>
        <w:gridCol w:w="3119"/>
      </w:tblGrid>
      <w:tr w:rsidR="007912AD" w:rsidRPr="007912AD" w14:paraId="1BB55AB1" w14:textId="77777777" w:rsidTr="007912AD">
        <w:tc>
          <w:tcPr>
            <w:tcW w:w="709" w:type="dxa"/>
          </w:tcPr>
          <w:p w14:paraId="320CBA92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b/>
                <w:bCs/>
                <w:rtl/>
              </w:rPr>
              <w:t>#</w:t>
            </w:r>
          </w:p>
        </w:tc>
        <w:tc>
          <w:tcPr>
            <w:tcW w:w="2410" w:type="dxa"/>
          </w:tcPr>
          <w:p w14:paraId="2D5E4490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שם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הלקוח</w:t>
            </w:r>
          </w:p>
        </w:tc>
        <w:tc>
          <w:tcPr>
            <w:tcW w:w="992" w:type="dxa"/>
          </w:tcPr>
          <w:p w14:paraId="147913C5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מספר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תוכניות</w:t>
            </w:r>
          </w:p>
        </w:tc>
        <w:tc>
          <w:tcPr>
            <w:tcW w:w="1559" w:type="dxa"/>
          </w:tcPr>
          <w:p w14:paraId="03F81CAD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שנה</w:t>
            </w:r>
          </w:p>
        </w:tc>
        <w:tc>
          <w:tcPr>
            <w:tcW w:w="3119" w:type="dxa"/>
          </w:tcPr>
          <w:p w14:paraId="6070BD7C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פרטי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איש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קשר</w:t>
            </w:r>
            <w:r w:rsidRPr="007912AD">
              <w:rPr>
                <w:b/>
                <w:bCs/>
                <w:rtl/>
              </w:rPr>
              <w:t>:</w:t>
            </w:r>
          </w:p>
          <w:p w14:paraId="6022376E" w14:textId="77777777" w:rsidR="007912AD" w:rsidRPr="007912AD" w:rsidRDefault="007912AD" w:rsidP="007912AD">
            <w:pPr>
              <w:jc w:val="center"/>
              <w:rPr>
                <w:b/>
                <w:bCs/>
                <w:rtl/>
              </w:rPr>
            </w:pPr>
            <w:r w:rsidRPr="007912AD">
              <w:rPr>
                <w:rFonts w:hint="cs"/>
                <w:b/>
                <w:bCs/>
                <w:rtl/>
              </w:rPr>
              <w:t>שם</w:t>
            </w:r>
            <w:r w:rsidRPr="007912AD">
              <w:rPr>
                <w:b/>
                <w:bCs/>
                <w:rtl/>
              </w:rPr>
              <w:t xml:space="preserve">, </w:t>
            </w:r>
            <w:r w:rsidRPr="007912AD">
              <w:rPr>
                <w:rFonts w:hint="cs"/>
                <w:b/>
                <w:bCs/>
                <w:rtl/>
              </w:rPr>
              <w:t>תפקיד</w:t>
            </w:r>
            <w:r w:rsidRPr="007912AD">
              <w:rPr>
                <w:b/>
                <w:bCs/>
                <w:rtl/>
              </w:rPr>
              <w:t xml:space="preserve">, </w:t>
            </w:r>
            <w:r w:rsidRPr="007912AD">
              <w:rPr>
                <w:rFonts w:hint="cs"/>
                <w:b/>
                <w:bCs/>
                <w:rtl/>
              </w:rPr>
              <w:t>מספר</w:t>
            </w:r>
            <w:r w:rsidRPr="007912AD">
              <w:rPr>
                <w:b/>
                <w:bCs/>
                <w:rtl/>
              </w:rPr>
              <w:t xml:space="preserve"> </w:t>
            </w:r>
            <w:r w:rsidRPr="007912AD">
              <w:rPr>
                <w:rFonts w:hint="cs"/>
                <w:b/>
                <w:bCs/>
                <w:rtl/>
              </w:rPr>
              <w:t>טלפון</w:t>
            </w:r>
          </w:p>
        </w:tc>
      </w:tr>
      <w:tr w:rsidR="007912AD" w:rsidRPr="007912AD" w14:paraId="719AA51C" w14:textId="77777777" w:rsidTr="007912AD">
        <w:tc>
          <w:tcPr>
            <w:tcW w:w="709" w:type="dxa"/>
          </w:tcPr>
          <w:p w14:paraId="17650914" w14:textId="77777777" w:rsidR="007912AD" w:rsidRP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10" w:type="dxa"/>
          </w:tcPr>
          <w:p w14:paraId="1A19F067" w14:textId="77777777" w:rsidR="007912AD" w:rsidRDefault="007912AD" w:rsidP="005F1A15">
            <w:pPr>
              <w:rPr>
                <w:rtl/>
              </w:rPr>
            </w:pPr>
          </w:p>
          <w:p w14:paraId="7028525E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55ECCDC4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789ECE83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7F657085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09814E05" w14:textId="77777777" w:rsidTr="007912AD">
        <w:tc>
          <w:tcPr>
            <w:tcW w:w="709" w:type="dxa"/>
          </w:tcPr>
          <w:p w14:paraId="54BD1AAE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 w14:paraId="75B57A9F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4E2E17CD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5953FEFE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066A4938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36878EE2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65289E19" w14:textId="77777777" w:rsidTr="007912AD">
        <w:tc>
          <w:tcPr>
            <w:tcW w:w="709" w:type="dxa"/>
          </w:tcPr>
          <w:p w14:paraId="409AC818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14:paraId="0CFB15FE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17875983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3E81BED2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12825C07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2E1134F0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1FE77D83" w14:textId="77777777" w:rsidTr="007912AD">
        <w:tc>
          <w:tcPr>
            <w:tcW w:w="709" w:type="dxa"/>
          </w:tcPr>
          <w:p w14:paraId="624606C9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 w14:paraId="337F47D4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34F35EB1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77847B7F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3082B71E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21B7B6AB" w14:textId="77777777" w:rsidR="007912AD" w:rsidRPr="007912AD" w:rsidRDefault="007912AD" w:rsidP="005F1A15">
            <w:pPr>
              <w:rPr>
                <w:rtl/>
              </w:rPr>
            </w:pPr>
          </w:p>
        </w:tc>
      </w:tr>
      <w:tr w:rsidR="007912AD" w:rsidRPr="007912AD" w14:paraId="53836CEF" w14:textId="77777777" w:rsidTr="007912AD">
        <w:tc>
          <w:tcPr>
            <w:tcW w:w="709" w:type="dxa"/>
          </w:tcPr>
          <w:p w14:paraId="0EC6D7B2" w14:textId="77777777" w:rsidR="007912AD" w:rsidRDefault="008E06D5" w:rsidP="005F1A15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14:paraId="7D4D779D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2410" w:type="dxa"/>
          </w:tcPr>
          <w:p w14:paraId="1FF2CBD5" w14:textId="77777777" w:rsidR="007912AD" w:rsidRDefault="007912AD" w:rsidP="005F1A15">
            <w:pPr>
              <w:rPr>
                <w:rtl/>
              </w:rPr>
            </w:pPr>
          </w:p>
        </w:tc>
        <w:tc>
          <w:tcPr>
            <w:tcW w:w="992" w:type="dxa"/>
          </w:tcPr>
          <w:p w14:paraId="40825F5A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1559" w:type="dxa"/>
          </w:tcPr>
          <w:p w14:paraId="6490E9A4" w14:textId="77777777" w:rsidR="007912AD" w:rsidRPr="007912AD" w:rsidRDefault="007912AD" w:rsidP="005F1A15">
            <w:pPr>
              <w:rPr>
                <w:rtl/>
              </w:rPr>
            </w:pPr>
          </w:p>
        </w:tc>
        <w:tc>
          <w:tcPr>
            <w:tcW w:w="3119" w:type="dxa"/>
          </w:tcPr>
          <w:p w14:paraId="266032A3" w14:textId="77777777" w:rsidR="007912AD" w:rsidRPr="007912AD" w:rsidRDefault="007912AD" w:rsidP="005F1A15">
            <w:pPr>
              <w:rPr>
                <w:rtl/>
              </w:rPr>
            </w:pPr>
          </w:p>
        </w:tc>
      </w:tr>
    </w:tbl>
    <w:p w14:paraId="71C83182" w14:textId="77777777" w:rsidR="0071496B" w:rsidRDefault="0071496B" w:rsidP="0071496B">
      <w:pPr>
        <w:pStyle w:val="11"/>
        <w:rPr>
          <w:rtl/>
        </w:rPr>
      </w:pPr>
    </w:p>
    <w:p w14:paraId="78458430" w14:textId="77777777" w:rsidR="0071496B" w:rsidRDefault="0071496B">
      <w:pPr>
        <w:bidi w:val="0"/>
        <w:rPr>
          <w:rFonts w:ascii="Times New Roman" w:eastAsia="Times New Roman" w:hAnsi="Times New Roman"/>
          <w:color w:val="auto"/>
          <w:sz w:val="22"/>
          <w:szCs w:val="22"/>
          <w:rtl/>
          <w:lang w:eastAsia="he-IL"/>
        </w:rPr>
      </w:pPr>
      <w:r>
        <w:rPr>
          <w:rtl/>
        </w:rPr>
        <w:br w:type="page"/>
      </w:r>
    </w:p>
    <w:p w14:paraId="73F6DEDE" w14:textId="2820400A" w:rsidR="00CA75CC" w:rsidRDefault="00CA75CC" w:rsidP="0071496B">
      <w:pPr>
        <w:pStyle w:val="11"/>
        <w:rPr>
          <w:rtl/>
        </w:rPr>
      </w:pPr>
      <w:r>
        <w:rPr>
          <w:rFonts w:hint="cs"/>
          <w:rtl/>
        </w:rPr>
        <w:lastRenderedPageBreak/>
        <w:t>המציע</w:t>
      </w:r>
      <w:r>
        <w:rPr>
          <w:rtl/>
        </w:rPr>
        <w:t xml:space="preserve"> </w:t>
      </w:r>
      <w:r>
        <w:rPr>
          <w:rFonts w:hint="cs"/>
          <w:rtl/>
        </w:rPr>
        <w:t>רשאי</w:t>
      </w:r>
      <w:r>
        <w:rPr>
          <w:rtl/>
        </w:rPr>
        <w:t xml:space="preserve"> </w:t>
      </w:r>
      <w:r>
        <w:rPr>
          <w:rFonts w:hint="cs"/>
          <w:rtl/>
        </w:rPr>
        <w:t>לציין</w:t>
      </w:r>
      <w:r>
        <w:rPr>
          <w:rtl/>
        </w:rPr>
        <w:t xml:space="preserve"> </w:t>
      </w:r>
      <w:r>
        <w:rPr>
          <w:rFonts w:hint="cs"/>
          <w:rtl/>
        </w:rPr>
        <w:t>סעיפים</w:t>
      </w:r>
      <w:r>
        <w:rPr>
          <w:rtl/>
        </w:rPr>
        <w:t xml:space="preserve"> </w:t>
      </w:r>
      <w:r>
        <w:rPr>
          <w:rFonts w:hint="cs"/>
          <w:rtl/>
        </w:rPr>
        <w:t>בהצעתו</w:t>
      </w:r>
      <w:r>
        <w:rPr>
          <w:rtl/>
        </w:rPr>
        <w:t xml:space="preserve"> </w:t>
      </w:r>
      <w:r>
        <w:rPr>
          <w:rFonts w:hint="cs"/>
          <w:rtl/>
        </w:rPr>
        <w:t>המהווים</w:t>
      </w:r>
      <w:r>
        <w:rPr>
          <w:rtl/>
        </w:rPr>
        <w:t xml:space="preserve">, </w:t>
      </w:r>
      <w:r>
        <w:rPr>
          <w:rFonts w:hint="cs"/>
          <w:rtl/>
        </w:rPr>
        <w:t>לדעתו</w:t>
      </w:r>
      <w:r>
        <w:rPr>
          <w:rtl/>
        </w:rPr>
        <w:t xml:space="preserve">, </w:t>
      </w:r>
      <w:r>
        <w:rPr>
          <w:rFonts w:hint="cs"/>
          <w:rtl/>
        </w:rPr>
        <w:t>סוד</w:t>
      </w:r>
      <w:r>
        <w:rPr>
          <w:rtl/>
        </w:rPr>
        <w:t xml:space="preserve"> </w:t>
      </w:r>
      <w:r>
        <w:rPr>
          <w:rFonts w:hint="cs"/>
          <w:rtl/>
        </w:rPr>
        <w:t>מסחרי</w:t>
      </w:r>
      <w:r>
        <w:rPr>
          <w:rtl/>
        </w:rPr>
        <w:t xml:space="preserve"> </w:t>
      </w:r>
      <w:r>
        <w:rPr>
          <w:rFonts w:hint="cs"/>
          <w:rtl/>
        </w:rPr>
        <w:t>ושהוא</w:t>
      </w:r>
      <w:r>
        <w:rPr>
          <w:rtl/>
        </w:rPr>
        <w:t xml:space="preserve"> </w:t>
      </w:r>
      <w:r>
        <w:rPr>
          <w:rFonts w:hint="cs"/>
          <w:rtl/>
        </w:rPr>
        <w:t>מבקש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לחשוף</w:t>
      </w:r>
      <w:r>
        <w:rPr>
          <w:rtl/>
        </w:rPr>
        <w:t xml:space="preserve"> </w:t>
      </w:r>
      <w:r>
        <w:rPr>
          <w:rFonts w:hint="cs"/>
          <w:rtl/>
        </w:rPr>
        <w:t>אותם</w:t>
      </w:r>
      <w:r>
        <w:rPr>
          <w:rtl/>
        </w:rPr>
        <w:t xml:space="preserve">, </w:t>
      </w:r>
      <w:r>
        <w:rPr>
          <w:rFonts w:hint="cs"/>
          <w:rtl/>
        </w:rPr>
        <w:t>במקרה</w:t>
      </w:r>
      <w:r>
        <w:rPr>
          <w:rtl/>
        </w:rPr>
        <w:t xml:space="preserve"> </w:t>
      </w:r>
      <w:r>
        <w:rPr>
          <w:rFonts w:hint="cs"/>
          <w:rtl/>
        </w:rPr>
        <w:t>ויזכה</w:t>
      </w:r>
      <w:r>
        <w:rPr>
          <w:rtl/>
        </w:rPr>
        <w:t xml:space="preserve">,  </w:t>
      </w:r>
      <w:r>
        <w:rPr>
          <w:rFonts w:hint="cs"/>
          <w:rtl/>
        </w:rPr>
        <w:t>בפני</w:t>
      </w:r>
      <w:r>
        <w:rPr>
          <w:rtl/>
        </w:rPr>
        <w:t xml:space="preserve"> </w:t>
      </w:r>
      <w:r>
        <w:rPr>
          <w:rFonts w:hint="cs"/>
          <w:rtl/>
        </w:rPr>
        <w:t>מציעים</w:t>
      </w:r>
      <w:r>
        <w:rPr>
          <w:rtl/>
        </w:rPr>
        <w:t xml:space="preserve"> </w:t>
      </w:r>
      <w:r>
        <w:rPr>
          <w:rFonts w:hint="cs"/>
          <w:rtl/>
        </w:rPr>
        <w:t>שהצעתם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התקבלה</w:t>
      </w:r>
      <w:r>
        <w:rPr>
          <w:rtl/>
        </w:rPr>
        <w:t xml:space="preserve">. </w:t>
      </w:r>
      <w:r>
        <w:rPr>
          <w:rFonts w:hint="cs"/>
          <w:rtl/>
        </w:rPr>
        <w:t>הרשות</w:t>
      </w:r>
      <w:r>
        <w:rPr>
          <w:rtl/>
        </w:rPr>
        <w:t xml:space="preserve"> </w:t>
      </w: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רשאית</w:t>
      </w:r>
      <w:r>
        <w:rPr>
          <w:rtl/>
        </w:rPr>
        <w:t xml:space="preserve">, </w:t>
      </w:r>
      <w:r>
        <w:rPr>
          <w:rFonts w:hint="cs"/>
          <w:rtl/>
        </w:rPr>
        <w:t>אם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חייבת</w:t>
      </w:r>
      <w:r>
        <w:rPr>
          <w:rtl/>
        </w:rPr>
        <w:t xml:space="preserve">, </w:t>
      </w:r>
      <w:r>
        <w:rPr>
          <w:rFonts w:hint="cs"/>
          <w:rtl/>
        </w:rPr>
        <w:t>לקבל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בקשת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</w:t>
      </w:r>
      <w:r>
        <w:rPr>
          <w:rFonts w:hint="cs"/>
          <w:rtl/>
        </w:rPr>
        <w:t>בשלמותה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חלקים</w:t>
      </w:r>
      <w:r>
        <w:rPr>
          <w:rtl/>
        </w:rPr>
        <w:t xml:space="preserve"> </w:t>
      </w:r>
      <w:r>
        <w:rPr>
          <w:rFonts w:hint="cs"/>
          <w:rtl/>
        </w:rPr>
        <w:t>ממנה</w:t>
      </w:r>
      <w:r>
        <w:rPr>
          <w:rtl/>
        </w:rPr>
        <w:t>.</w:t>
      </w:r>
    </w:p>
    <w:p w14:paraId="60D0E6E1" w14:textId="77777777" w:rsidR="00CA75CC" w:rsidRDefault="00643CFF" w:rsidP="0071496B">
      <w:pPr>
        <w:pStyle w:val="11"/>
        <w:rPr>
          <w:rtl/>
        </w:rPr>
      </w:pPr>
      <w:r>
        <w:rPr>
          <w:rFonts w:hint="cs"/>
          <w:rtl/>
        </w:rPr>
        <w:t xml:space="preserve">מצורפים להצעתי </w:t>
      </w:r>
      <w:r w:rsidR="00CA75CC">
        <w:rPr>
          <w:rFonts w:hint="cs"/>
          <w:rtl/>
        </w:rPr>
        <w:t>הצעת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המחיר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במעטפה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נפרדת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סגורה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היטב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וכן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יתר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המסמכים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המפורטים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בתנאי</w:t>
      </w:r>
      <w:r w:rsidR="00CA75CC">
        <w:rPr>
          <w:rtl/>
        </w:rPr>
        <w:t xml:space="preserve"> </w:t>
      </w:r>
      <w:r w:rsidR="00CA75CC">
        <w:rPr>
          <w:rFonts w:hint="cs"/>
          <w:rtl/>
        </w:rPr>
        <w:t>המכרז</w:t>
      </w:r>
      <w:r w:rsidR="00CA75CC">
        <w:rPr>
          <w:rtl/>
        </w:rPr>
        <w:t>.</w:t>
      </w:r>
    </w:p>
    <w:p w14:paraId="493625DF" w14:textId="77777777" w:rsidR="00CA75CC" w:rsidRDefault="00CA75CC" w:rsidP="00CA75CC">
      <w:pPr>
        <w:rPr>
          <w:rtl/>
        </w:rPr>
      </w:pPr>
    </w:p>
    <w:p w14:paraId="3D57B793" w14:textId="77777777" w:rsidR="00CA75CC" w:rsidRDefault="00CA75CC" w:rsidP="008E06D5">
      <w:pPr>
        <w:pStyle w:val="11"/>
        <w:rPr>
          <w:rtl/>
        </w:rPr>
      </w:pPr>
      <w:r>
        <w:rPr>
          <w:rFonts w:hint="cs"/>
          <w:rtl/>
        </w:rPr>
        <w:t>ולראיה</w:t>
      </w:r>
      <w:r>
        <w:rPr>
          <w:rtl/>
        </w:rPr>
        <w:t xml:space="preserve"> </w:t>
      </w:r>
      <w:r>
        <w:rPr>
          <w:rFonts w:hint="cs"/>
          <w:rtl/>
        </w:rPr>
        <w:t>באתי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החתום</w:t>
      </w:r>
      <w:r>
        <w:rPr>
          <w:rtl/>
        </w:rPr>
        <w:t>:</w:t>
      </w:r>
    </w:p>
    <w:p w14:paraId="692A5AE4" w14:textId="77777777" w:rsidR="00CA75CC" w:rsidRDefault="00CA75CC" w:rsidP="008E06D5">
      <w:pPr>
        <w:pStyle w:val="11"/>
        <w:rPr>
          <w:rtl/>
        </w:rPr>
      </w:pPr>
    </w:p>
    <w:p w14:paraId="18EDCA87" w14:textId="77777777" w:rsidR="00CA75CC" w:rsidRDefault="00CA75CC" w:rsidP="008E06D5">
      <w:pPr>
        <w:pStyle w:val="11"/>
        <w:rPr>
          <w:rtl/>
        </w:rPr>
      </w:pPr>
      <w:r>
        <w:rPr>
          <w:rFonts w:hint="cs"/>
          <w:rtl/>
        </w:rPr>
        <w:t>תאריך</w:t>
      </w:r>
      <w:r>
        <w:rPr>
          <w:rtl/>
        </w:rPr>
        <w:t xml:space="preserve"> ______________</w:t>
      </w:r>
      <w:r>
        <w:rPr>
          <w:rtl/>
        </w:rPr>
        <w:tab/>
      </w:r>
      <w:r>
        <w:rPr>
          <w:rFonts w:hint="cs"/>
          <w:rtl/>
        </w:rPr>
        <w:t>חתימת</w:t>
      </w:r>
      <w:r>
        <w:rPr>
          <w:rtl/>
        </w:rPr>
        <w:t xml:space="preserve"> </w:t>
      </w:r>
      <w:r>
        <w:rPr>
          <w:rFonts w:hint="cs"/>
          <w:rtl/>
        </w:rPr>
        <w:t>המציע</w:t>
      </w:r>
      <w:r>
        <w:rPr>
          <w:rtl/>
        </w:rPr>
        <w:t xml:space="preserve"> __________________</w:t>
      </w:r>
    </w:p>
    <w:p w14:paraId="757F4D85" w14:textId="77777777" w:rsidR="00CA75CC" w:rsidRDefault="00CA75CC" w:rsidP="00CA75CC">
      <w:pPr>
        <w:rPr>
          <w:rtl/>
        </w:rPr>
      </w:pPr>
    </w:p>
    <w:p w14:paraId="2FCDD52A" w14:textId="77777777" w:rsidR="00CA75CC" w:rsidRDefault="00CA75CC" w:rsidP="00CA75CC">
      <w:pPr>
        <w:rPr>
          <w:rtl/>
        </w:rPr>
      </w:pPr>
    </w:p>
    <w:p w14:paraId="06776AD4" w14:textId="77777777" w:rsidR="00CA75CC" w:rsidRDefault="00CA75CC" w:rsidP="00CA75CC">
      <w:pPr>
        <w:rPr>
          <w:rtl/>
        </w:rPr>
      </w:pPr>
    </w:p>
    <w:p w14:paraId="2E49EDD4" w14:textId="77777777" w:rsidR="00CA75CC" w:rsidRPr="008E06D5" w:rsidRDefault="00CA75CC" w:rsidP="00CA75CC">
      <w:pPr>
        <w:rPr>
          <w:b/>
          <w:bCs/>
          <w:rtl/>
        </w:rPr>
      </w:pPr>
      <w:r w:rsidRPr="008E06D5">
        <w:rPr>
          <w:rFonts w:hint="cs"/>
          <w:b/>
          <w:bCs/>
          <w:rtl/>
        </w:rPr>
        <w:t>אימות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חתימה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על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ידי</w:t>
      </w:r>
      <w:r w:rsidRPr="008E06D5">
        <w:rPr>
          <w:b/>
          <w:bCs/>
          <w:rtl/>
        </w:rPr>
        <w:t xml:space="preserve"> </w:t>
      </w:r>
      <w:r w:rsidRPr="008E06D5">
        <w:rPr>
          <w:rFonts w:hint="cs"/>
          <w:b/>
          <w:bCs/>
          <w:rtl/>
        </w:rPr>
        <w:t>עו</w:t>
      </w:r>
      <w:r w:rsidRPr="008E06D5">
        <w:rPr>
          <w:b/>
          <w:bCs/>
          <w:rtl/>
        </w:rPr>
        <w:t>"</w:t>
      </w:r>
      <w:r w:rsidRPr="008E06D5">
        <w:rPr>
          <w:rFonts w:hint="cs"/>
          <w:b/>
          <w:bCs/>
          <w:rtl/>
        </w:rPr>
        <w:t>ד</w:t>
      </w:r>
    </w:p>
    <w:p w14:paraId="6535BB4D" w14:textId="77777777" w:rsidR="00CA75CC" w:rsidRDefault="00CA75CC" w:rsidP="00CA75CC">
      <w:pPr>
        <w:rPr>
          <w:rtl/>
        </w:rPr>
      </w:pPr>
      <w:r>
        <w:rPr>
          <w:rFonts w:hint="cs"/>
          <w:rtl/>
        </w:rPr>
        <w:t>אני</w:t>
      </w:r>
      <w:r>
        <w:rPr>
          <w:rtl/>
        </w:rPr>
        <w:t xml:space="preserve"> </w:t>
      </w:r>
      <w:r>
        <w:rPr>
          <w:rFonts w:hint="cs"/>
          <w:rtl/>
        </w:rPr>
        <w:t>הח</w:t>
      </w:r>
      <w:r>
        <w:rPr>
          <w:rtl/>
        </w:rPr>
        <w:t>"</w:t>
      </w:r>
      <w:r>
        <w:rPr>
          <w:rFonts w:hint="cs"/>
          <w:rtl/>
        </w:rPr>
        <w:t>מ</w:t>
      </w:r>
      <w:r>
        <w:rPr>
          <w:rtl/>
        </w:rPr>
        <w:t xml:space="preserve">, </w:t>
      </w:r>
      <w:r>
        <w:rPr>
          <w:rFonts w:hint="cs"/>
          <w:rtl/>
        </w:rPr>
        <w:t>עו</w:t>
      </w:r>
      <w:r>
        <w:rPr>
          <w:rtl/>
        </w:rPr>
        <w:t>"</w:t>
      </w:r>
      <w:r>
        <w:rPr>
          <w:rFonts w:hint="cs"/>
          <w:rtl/>
        </w:rPr>
        <w:t>ד</w:t>
      </w:r>
      <w:r>
        <w:rPr>
          <w:rtl/>
        </w:rPr>
        <w:t xml:space="preserve"> _______________</w:t>
      </w:r>
      <w:r>
        <w:rPr>
          <w:rFonts w:hint="cs"/>
          <w:rtl/>
        </w:rPr>
        <w:t>מאשר</w:t>
      </w:r>
      <w:r>
        <w:rPr>
          <w:rtl/>
        </w:rPr>
        <w:t xml:space="preserve"> </w:t>
      </w:r>
      <w:r>
        <w:rPr>
          <w:rFonts w:hint="cs"/>
          <w:rtl/>
        </w:rPr>
        <w:t>בזאת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______________ </w:t>
      </w:r>
      <w:r>
        <w:rPr>
          <w:rFonts w:hint="cs"/>
          <w:rtl/>
        </w:rPr>
        <w:t>רשום</w:t>
      </w:r>
      <w:r>
        <w:rPr>
          <w:rtl/>
        </w:rPr>
        <w:t xml:space="preserve"> </w:t>
      </w:r>
      <w:r>
        <w:rPr>
          <w:rFonts w:hint="cs"/>
          <w:rtl/>
        </w:rPr>
        <w:t>בישראל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פי</w:t>
      </w:r>
      <w:r>
        <w:rPr>
          <w:rtl/>
        </w:rPr>
        <w:t xml:space="preserve"> </w:t>
      </w:r>
      <w:r>
        <w:rPr>
          <w:rFonts w:hint="cs"/>
          <w:rtl/>
        </w:rPr>
        <w:t>דין</w:t>
      </w:r>
      <w:r>
        <w:rPr>
          <w:rtl/>
        </w:rPr>
        <w:t xml:space="preserve"> </w:t>
      </w:r>
      <w:r>
        <w:rPr>
          <w:rFonts w:hint="cs"/>
          <w:rtl/>
        </w:rPr>
        <w:t>וכי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"</w:t>
      </w:r>
      <w:r>
        <w:rPr>
          <w:rFonts w:hint="cs"/>
          <w:rtl/>
        </w:rPr>
        <w:t>ה</w:t>
      </w:r>
      <w:r>
        <w:rPr>
          <w:rtl/>
        </w:rPr>
        <w:t xml:space="preserve"> ___________________ ; ___________________ </w:t>
      </w:r>
      <w:r>
        <w:rPr>
          <w:rFonts w:hint="cs"/>
          <w:rtl/>
        </w:rPr>
        <w:t>אשר</w:t>
      </w:r>
      <w:r>
        <w:rPr>
          <w:rtl/>
        </w:rPr>
        <w:t xml:space="preserve"> </w:t>
      </w:r>
      <w:r>
        <w:rPr>
          <w:rFonts w:hint="cs"/>
          <w:rtl/>
        </w:rPr>
        <w:t>חתם</w:t>
      </w:r>
      <w:r>
        <w:rPr>
          <w:rtl/>
        </w:rPr>
        <w:t>/</w:t>
      </w:r>
      <w:r>
        <w:rPr>
          <w:rFonts w:hint="cs"/>
          <w:rtl/>
        </w:rPr>
        <w:t>מו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הצעה</w:t>
      </w:r>
      <w:r>
        <w:rPr>
          <w:rtl/>
        </w:rPr>
        <w:t xml:space="preserve"> </w:t>
      </w:r>
      <w:r>
        <w:rPr>
          <w:rFonts w:hint="cs"/>
          <w:rtl/>
        </w:rPr>
        <w:t>זו</w:t>
      </w:r>
      <w:r>
        <w:rPr>
          <w:rtl/>
        </w:rPr>
        <w:t xml:space="preserve"> </w:t>
      </w:r>
      <w:r>
        <w:rPr>
          <w:rFonts w:hint="cs"/>
          <w:rtl/>
        </w:rPr>
        <w:t>בפני</w:t>
      </w:r>
      <w:r>
        <w:rPr>
          <w:rtl/>
        </w:rPr>
        <w:t xml:space="preserve"> </w:t>
      </w:r>
      <w:r>
        <w:rPr>
          <w:rFonts w:hint="cs"/>
          <w:rtl/>
        </w:rPr>
        <w:t>מוסמך</w:t>
      </w:r>
      <w:r>
        <w:rPr>
          <w:rtl/>
        </w:rPr>
        <w:t>/</w:t>
      </w:r>
      <w:r>
        <w:rPr>
          <w:rFonts w:hint="cs"/>
          <w:rtl/>
        </w:rPr>
        <w:t>כים</w:t>
      </w:r>
      <w:r>
        <w:rPr>
          <w:rtl/>
        </w:rPr>
        <w:t xml:space="preserve"> </w:t>
      </w:r>
      <w:r>
        <w:rPr>
          <w:rFonts w:hint="cs"/>
          <w:rtl/>
        </w:rPr>
        <w:t>לעשות</w:t>
      </w:r>
      <w:r>
        <w:rPr>
          <w:rtl/>
        </w:rPr>
        <w:t xml:space="preserve"> </w:t>
      </w:r>
      <w:r>
        <w:rPr>
          <w:rFonts w:hint="cs"/>
          <w:rtl/>
        </w:rPr>
        <w:t>כן</w:t>
      </w:r>
      <w:r>
        <w:rPr>
          <w:rtl/>
        </w:rPr>
        <w:t xml:space="preserve"> </w:t>
      </w:r>
      <w:r>
        <w:rPr>
          <w:rFonts w:hint="cs"/>
          <w:rtl/>
        </w:rPr>
        <w:t>בשמו</w:t>
      </w:r>
      <w:r>
        <w:rPr>
          <w:rtl/>
        </w:rPr>
        <w:t>.</w:t>
      </w:r>
    </w:p>
    <w:p w14:paraId="595F5848" w14:textId="77777777" w:rsidR="00CA75CC" w:rsidRDefault="00CA75CC" w:rsidP="00CA75CC">
      <w:pPr>
        <w:rPr>
          <w:rtl/>
        </w:rPr>
      </w:pPr>
      <w:r>
        <w:rPr>
          <w:rtl/>
        </w:rPr>
        <w:tab/>
      </w:r>
      <w:r>
        <w:rPr>
          <w:rtl/>
        </w:rPr>
        <w:tab/>
      </w:r>
    </w:p>
    <w:tbl>
      <w:tblPr>
        <w:tblStyle w:val="af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3068"/>
      </w:tblGrid>
      <w:tr w:rsidR="008E06D5" w:rsidRPr="008E06D5" w14:paraId="59F573BC" w14:textId="77777777" w:rsidTr="008E06D5">
        <w:tc>
          <w:tcPr>
            <w:tcW w:w="3067" w:type="dxa"/>
            <w:tcBorders>
              <w:bottom w:val="single" w:sz="4" w:space="0" w:color="auto"/>
            </w:tcBorders>
          </w:tcPr>
          <w:p w14:paraId="39CA9DCB" w14:textId="77777777" w:rsidR="008E06D5" w:rsidRDefault="008E06D5" w:rsidP="005F1A15">
            <w:pPr>
              <w:rPr>
                <w:rtl/>
              </w:rPr>
            </w:pPr>
          </w:p>
          <w:p w14:paraId="2D145435" w14:textId="77777777" w:rsidR="008E06D5" w:rsidRPr="008E06D5" w:rsidRDefault="008E06D5" w:rsidP="005F1A15">
            <w:pPr>
              <w:rPr>
                <w:rtl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7FEF3876" w14:textId="77777777" w:rsidR="008E06D5" w:rsidRPr="008E06D5" w:rsidRDefault="008E06D5" w:rsidP="005F1A15">
            <w:pPr>
              <w:rPr>
                <w:rtl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14:paraId="17560473" w14:textId="77777777" w:rsidR="008E06D5" w:rsidRPr="008E06D5" w:rsidRDefault="008E06D5" w:rsidP="005F1A15">
            <w:pPr>
              <w:rPr>
                <w:rtl/>
              </w:rPr>
            </w:pPr>
          </w:p>
        </w:tc>
      </w:tr>
      <w:tr w:rsidR="008E06D5" w:rsidRPr="008E06D5" w14:paraId="1F7292F2" w14:textId="77777777" w:rsidTr="008E06D5">
        <w:tc>
          <w:tcPr>
            <w:tcW w:w="3067" w:type="dxa"/>
            <w:tcBorders>
              <w:top w:val="single" w:sz="4" w:space="0" w:color="auto"/>
            </w:tcBorders>
            <w:vAlign w:val="center"/>
          </w:tcPr>
          <w:p w14:paraId="3865E9D6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תאריך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vAlign w:val="center"/>
          </w:tcPr>
          <w:p w14:paraId="38C877DB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שם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מלא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של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עו</w:t>
            </w:r>
            <w:r w:rsidRPr="008E06D5">
              <w:rPr>
                <w:b/>
                <w:bCs/>
                <w:rtl/>
              </w:rPr>
              <w:t>"</w:t>
            </w:r>
            <w:r w:rsidRPr="008E06D5">
              <w:rPr>
                <w:rFonts w:hint="cs"/>
                <w:b/>
                <w:bCs/>
                <w:rtl/>
              </w:rPr>
              <w:t>ד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vAlign w:val="center"/>
          </w:tcPr>
          <w:p w14:paraId="7DAAE07A" w14:textId="77777777" w:rsidR="008E06D5" w:rsidRPr="008E06D5" w:rsidRDefault="008E06D5" w:rsidP="008E06D5">
            <w:pPr>
              <w:jc w:val="center"/>
              <w:rPr>
                <w:b/>
                <w:bCs/>
                <w:rtl/>
              </w:rPr>
            </w:pPr>
            <w:r w:rsidRPr="008E06D5">
              <w:rPr>
                <w:rFonts w:hint="cs"/>
                <w:b/>
                <w:bCs/>
                <w:rtl/>
              </w:rPr>
              <w:t>חתימה</w:t>
            </w:r>
            <w:r w:rsidRPr="008E06D5">
              <w:rPr>
                <w:b/>
                <w:bCs/>
                <w:rtl/>
              </w:rPr>
              <w:t xml:space="preserve"> </w:t>
            </w:r>
            <w:r w:rsidRPr="008E06D5">
              <w:rPr>
                <w:rFonts w:hint="cs"/>
                <w:b/>
                <w:bCs/>
                <w:rtl/>
              </w:rPr>
              <w:t>וחותמת</w:t>
            </w:r>
          </w:p>
        </w:tc>
      </w:tr>
    </w:tbl>
    <w:p w14:paraId="097C13AD" w14:textId="77777777" w:rsidR="00CA75CC" w:rsidRDefault="00CA75CC" w:rsidP="00CA75CC">
      <w:pPr>
        <w:rPr>
          <w:rtl/>
        </w:rPr>
      </w:pPr>
    </w:p>
    <w:sectPr w:rsidR="00CA75CC" w:rsidSect="00004A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27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79F9C" w14:textId="77777777" w:rsidR="007E132D" w:rsidRDefault="007E132D" w:rsidP="0038772F">
      <w:pPr>
        <w:spacing w:after="0" w:line="240" w:lineRule="auto"/>
      </w:pPr>
      <w:r>
        <w:separator/>
      </w:r>
    </w:p>
  </w:endnote>
  <w:endnote w:type="continuationSeparator" w:id="0">
    <w:p w14:paraId="06FA2C90" w14:textId="77777777" w:rsidR="007E132D" w:rsidRDefault="007E132D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1ED11" w14:textId="77777777" w:rsidR="007E132D" w:rsidRDefault="007E132D" w:rsidP="00E73BD5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CF1E1" wp14:editId="2E082B9E">
              <wp:simplePos x="0" y="0"/>
              <wp:positionH relativeFrom="column">
                <wp:posOffset>52705</wp:posOffset>
              </wp:positionH>
              <wp:positionV relativeFrom="paragraph">
                <wp:posOffset>-27305</wp:posOffset>
              </wp:positionV>
              <wp:extent cx="274320" cy="186690"/>
              <wp:effectExtent l="0" t="0" r="11430" b="381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284DE" w14:textId="77777777" w:rsidR="007E132D" w:rsidRDefault="007E132D" w:rsidP="00E73BD5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1AEA4A" wp14:editId="1E9AED7B">
                                <wp:extent cx="262812" cy="170953"/>
                                <wp:effectExtent l="19050" t="0" r="3888" b="0"/>
                                <wp:docPr id="33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CF1E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.15pt;margin-top:-2.1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" filled="f" stroked="f">
              <v:textbox inset="0,0,0,0">
                <w:txbxContent>
                  <w:p w14:paraId="2F3284DE" w14:textId="77777777" w:rsidR="007E132D" w:rsidRDefault="007E132D" w:rsidP="00E73BD5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1AEA4A" wp14:editId="1E9AED7B">
                          <wp:extent cx="262812" cy="170953"/>
                          <wp:effectExtent l="19050" t="0" r="3888" b="0"/>
                          <wp:docPr id="33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7E0EF0" wp14:editId="210FCC0E">
              <wp:simplePos x="0" y="0"/>
              <wp:positionH relativeFrom="column">
                <wp:posOffset>-107950</wp:posOffset>
              </wp:positionH>
              <wp:positionV relativeFrom="paragraph">
                <wp:posOffset>-713105</wp:posOffset>
              </wp:positionV>
              <wp:extent cx="5337175" cy="1096645"/>
              <wp:effectExtent l="0" t="0" r="0" b="8255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7175" cy="1096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FDF1A" w14:textId="77777777" w:rsidR="007E132D" w:rsidRDefault="007E132D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63DEB4CC" w14:textId="77777777" w:rsidR="007E132D" w:rsidRDefault="007E132D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71CAD378" w14:textId="47E55A1B" w:rsidR="007E132D" w:rsidRPr="000620C6" w:rsidRDefault="007E132D" w:rsidP="00E73BD5">
                          <w:pPr>
                            <w:pStyle w:val="a8"/>
                            <w:jc w:val="center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עמוד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begin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instrText xml:space="preserve">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instrText>PAGE  \* MERGEFORMAT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instrText xml:space="preserve">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separate"/>
                          </w:r>
                          <w:r w:rsidR="00652586">
                            <w:rPr>
                              <w:rFonts w:ascii="Tahoma" w:hAnsi="Tahoma" w:cs="Tahoma"/>
                              <w:noProof/>
                              <w:color w:val="665D58"/>
                              <w:sz w:val="17"/>
                              <w:szCs w:val="17"/>
                              <w:rtl/>
                            </w:rPr>
                            <w:t>2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fldChar w:fldCharType="end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מתוך 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begin"/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instrText xml:space="preserve"> NUMPAGES </w:instrTex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652586">
                            <w:rPr>
                              <w:rFonts w:ascii="Tahoma" w:hAnsi="Tahoma" w:cs="Tahoma"/>
                              <w:noProof/>
                              <w:color w:val="665D58"/>
                              <w:sz w:val="17"/>
                              <w:szCs w:val="17"/>
                              <w:rtl/>
                            </w:rPr>
                            <w:t>4</w:t>
                          </w:r>
                          <w:r w:rsidRPr="000620C6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  <w:p w14:paraId="0D1F88E0" w14:textId="77777777" w:rsidR="007E132D" w:rsidRDefault="007E132D" w:rsidP="00291531">
                          <w:pPr>
                            <w:tabs>
                              <w:tab w:val="right" w:pos="7961"/>
                            </w:tabs>
                            <w:spacing w:before="60" w:after="0" w:line="240" w:lineRule="auto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Style w:val="ad"/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מיפוי, מדידות ו-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</w:rPr>
                            <w:t>GIS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</w:p>
                        <w:p w14:paraId="0DD2AA9B" w14:textId="77777777" w:rsidR="007E132D" w:rsidRDefault="007E132D" w:rsidP="00E73BD5">
                          <w:pPr>
                            <w:spacing w:before="60"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מנחם בגין 125, קריית הממשלה, ת.ד. 7246, ת"א 67012</w:t>
                          </w:r>
                        </w:p>
                        <w:p w14:paraId="65E7BCBF" w14:textId="77777777" w:rsidR="007E132D" w:rsidRPr="007E1890" w:rsidRDefault="00652586" w:rsidP="00E73BD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3" w:history="1">
                            <w:r w:rsidR="007E132D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E132D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0640CD52" w14:textId="77777777" w:rsidR="007E132D" w:rsidRPr="00F61DFF" w:rsidRDefault="007E132D" w:rsidP="00E73BD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7F1185C5" w14:textId="77777777" w:rsidR="007E132D" w:rsidRPr="007E1890" w:rsidRDefault="007E132D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5E45E59A" w14:textId="77777777" w:rsidR="007E132D" w:rsidRPr="007E1890" w:rsidRDefault="007E132D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3A863BB5" w14:textId="77777777" w:rsidR="007E132D" w:rsidRPr="007E1890" w:rsidRDefault="007E132D" w:rsidP="00E73BD5">
                          <w:pPr>
                            <w:spacing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4AAD64C5" w14:textId="77777777" w:rsidR="007E132D" w:rsidRPr="007E1890" w:rsidRDefault="007E132D" w:rsidP="00E73BD5">
                          <w:pPr>
                            <w:tabs>
                              <w:tab w:val="right" w:pos="7961"/>
                            </w:tabs>
                            <w:spacing w:before="60" w:after="0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7200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E0EF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-8.5pt;margin-top:-56.15pt;width:420.25pt;height:8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" filled="f" stroked="f">
              <v:textbox inset="2mm,0,2mm,0">
                <w:txbxContent>
                  <w:p w14:paraId="28BFDF1A" w14:textId="77777777" w:rsidR="007E132D" w:rsidRDefault="007E132D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63DEB4CC" w14:textId="77777777" w:rsidR="007E132D" w:rsidRDefault="007E132D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71CAD378" w14:textId="47E55A1B" w:rsidR="007E132D" w:rsidRPr="000620C6" w:rsidRDefault="007E132D" w:rsidP="00E73BD5">
                    <w:pPr>
                      <w:pStyle w:val="a8"/>
                      <w:jc w:val="center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עמוד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begin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instrText xml:space="preserve">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instrText>PAGE  \* MERGEFORMAT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instrText xml:space="preserve">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separate"/>
                    </w:r>
                    <w:r w:rsidR="00652586">
                      <w:rPr>
                        <w:rFonts w:ascii="Tahoma" w:hAnsi="Tahoma" w:cs="Tahoma"/>
                        <w:noProof/>
                        <w:color w:val="665D58"/>
                        <w:sz w:val="17"/>
                        <w:szCs w:val="17"/>
                        <w:rtl/>
                      </w:rPr>
                      <w:t>2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fldChar w:fldCharType="end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t xml:space="preserve">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מתוך 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begin"/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instrText xml:space="preserve"> NUMPAGES </w:instrTex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separate"/>
                    </w:r>
                    <w:r w:rsidR="00652586">
                      <w:rPr>
                        <w:rFonts w:ascii="Tahoma" w:hAnsi="Tahoma" w:cs="Tahoma"/>
                        <w:noProof/>
                        <w:color w:val="665D58"/>
                        <w:sz w:val="17"/>
                        <w:szCs w:val="17"/>
                        <w:rtl/>
                      </w:rPr>
                      <w:t>4</w:t>
                    </w:r>
                    <w:r w:rsidRPr="000620C6">
                      <w:rPr>
                        <w:rFonts w:ascii="Tahoma" w:hAnsi="Tahoma" w:cs="Tahoma"/>
                        <w:color w:val="665D58"/>
                        <w:sz w:val="17"/>
                        <w:szCs w:val="17"/>
                      </w:rPr>
                      <w:fldChar w:fldCharType="end"/>
                    </w:r>
                  </w:p>
                  <w:p w14:paraId="0D1F88E0" w14:textId="77777777" w:rsidR="007E132D" w:rsidRDefault="007E132D" w:rsidP="00291531">
                    <w:pPr>
                      <w:tabs>
                        <w:tab w:val="right" w:pos="7961"/>
                      </w:tabs>
                      <w:spacing w:before="60" w:after="0" w:line="240" w:lineRule="auto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Style w:val="ad"/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אגף 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מיפוי, מדידות ו-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</w:rPr>
                      <w:t>GIS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</w:p>
                  <w:p w14:paraId="0DD2AA9B" w14:textId="77777777" w:rsidR="007E132D" w:rsidRDefault="007E132D" w:rsidP="00E73BD5">
                    <w:pPr>
                      <w:spacing w:before="60"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מנחם בגין 125, קריית הממשלה, ת.ד. 7246, ת"א 67012</w:t>
                    </w:r>
                  </w:p>
                  <w:p w14:paraId="65E7BCBF" w14:textId="77777777" w:rsidR="007E132D" w:rsidRPr="007E1890" w:rsidRDefault="00652586" w:rsidP="00E73BD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4" w:history="1">
                      <w:r w:rsidR="007E132D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7E132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E132D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7E132D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7E132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7E132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7E132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7E132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7E132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E132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7E132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7E132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7E132D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14:paraId="0640CD52" w14:textId="77777777" w:rsidR="007E132D" w:rsidRPr="00F61DFF" w:rsidRDefault="007E132D" w:rsidP="00E73BD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7F1185C5" w14:textId="77777777" w:rsidR="007E132D" w:rsidRPr="007E1890" w:rsidRDefault="007E132D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5E45E59A" w14:textId="77777777" w:rsidR="007E132D" w:rsidRPr="007E1890" w:rsidRDefault="007E132D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3A863BB5" w14:textId="77777777" w:rsidR="007E132D" w:rsidRPr="007E1890" w:rsidRDefault="007E132D" w:rsidP="00E73BD5">
                    <w:pPr>
                      <w:spacing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4AAD64C5" w14:textId="77777777" w:rsidR="007E132D" w:rsidRPr="007E1890" w:rsidRDefault="007E132D" w:rsidP="00E73BD5">
                    <w:pPr>
                      <w:tabs>
                        <w:tab w:val="right" w:pos="7961"/>
                      </w:tabs>
                      <w:spacing w:before="60" w:after="0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613F7C5" wp14:editId="771533BA">
              <wp:simplePos x="0" y="0"/>
              <wp:positionH relativeFrom="column">
                <wp:posOffset>5009515</wp:posOffset>
              </wp:positionH>
              <wp:positionV relativeFrom="paragraph">
                <wp:posOffset>-200025</wp:posOffset>
              </wp:positionV>
              <wp:extent cx="1790065" cy="323215"/>
              <wp:effectExtent l="0" t="0" r="635" b="635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A7B690" id="Group 7" o:spid="_x0000_s1026" style="position:absolute;left:0;text-align:left;margin-left:394.45pt;margin-top:-15.7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">
              <v:rect id="Rectangle 8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GMMYA&#10;AADbAAAADwAAAGRycy9kb3ducmV2LnhtbESPT0sDMRDF70K/Q5iCN5u1iMi2aRGxWLxo/0A9jptx&#10;d9vNZE1iN3575yD0NsN7895v5svsOnWmEFvPBm4nBSjiytuWawP73ermAVRMyBY7z2TglyIsF6Or&#10;OZbWD7yh8zbVSkI4lmigSakvtY5VQw7jxPfEon354DDJGmptAw4S7jo9LYp77bBlaWiwp6eGqtP2&#10;xxn4fik+V4fN2+v0GHIe1vnuuXr/MOZ6nB9noBLldDH/X6+t4Au9/CID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BGMMYAAADbAAAADwAAAAAAAAAAAAAAAACYAgAAZHJz&#10;L2Rvd25yZXYueG1sUEsFBgAAAAAEAAQA9QAAAIsDAAAAAA==&#10;" fillcolor="white [3212]" stroked="f">
                <v:fill color2="#df6d27" angle="90" focus="100%" type="gradient"/>
              </v:rect>
              <v:rect id="Rectangle 9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K7mcAA&#10;AADbAAAADwAAAGRycy9kb3ducmV2LnhtbERPTYvCMBC9L/gfwix4W1M9yFKN0l2weBGs9uJtaGbb&#10;0mZSmmirv94sCN7m8T5nvR1NK27Uu9qygvksAkFcWF1zqSA/776+QTiPrLG1TAru5GC7mXysMdZ2&#10;4IxuJ1+KEMIuRgWV910spSsqMuhmtiMO3J/tDfoA+1LqHocQblq5iKKlNFhzaKiwo9+KiuZ0NQrS&#10;nLL6Z0jO2SFjeuSXtDmaVKnp55isQHga/Vv8cu91mD+H/1/CAX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K7mcAAAADbAAAADwAAAAAAAAAAAAAAAACYAgAAZHJzL2Rvd25y&#10;ZXYueG1sUEsFBgAAAAAEAAQA9QAAAIUDAAAAAA==&#10;" fillcolor="white [3212]" stroked="f">
                <v:fill color2="#007dc5" angle="90" focus="100%" type="gradient"/>
              </v:rect>
              <v:rect id="Rectangle 10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t8MA&#10;AADbAAAADwAAAGRycy9kb3ducmV2LnhtbERP22rCQBB9L/Qflin0TTemoCXNRkQU1EqhaT9gzE6T&#10;1OxszK4x/n1XEPo2h3OddD6YRvTUudqygsk4AkFcWF1zqeD7az16BeE8ssbGMim4koN59viQYqLt&#10;hT+pz30pQgi7BBVU3reJlK6oyKAb25Y4cD+2M+gD7EqpO7yEcNPIOIqm0mDNoaHClpYVFcf8bBSc&#10;Zr9yczjol/3q/UNu+3g388edUs9Pw+INhKfB/4vv7o0O82O4/RIO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hBt8MAAADbAAAADwAAAAAAAAAAAAAAAACYAgAAZHJzL2Rv&#10;d25yZXYueG1sUEsFBgAAAAAEAAQA9QAAAIgDAAAAAA==&#10;" fillcolor="white [3212]" stroked="f">
                <v:fill color2="#50b848" angle="90" focus="100%" type="gradient"/>
              </v:rect>
              <v:rect id="Rectangle 11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sFFb8A&#10;AADbAAAADwAAAGRycy9kb3ducmV2LnhtbERPS4vCMBC+C/6HMMJeZE19IGvXKEUUvK6KeByaMS3b&#10;TEITtfvvjSDsbT6+5yzXnW3EndpQO1YwHmUgiEunazYKTsfd5xeIEJE1No5JwR8FWK/6vSXm2j34&#10;h+6HaEQK4ZCjgipGn0sZyooshpHzxIm7utZiTLA1Urf4SOG2kZMsm0uLNaeGCj1tKip/DzerYGEm&#10;xawp/CUjvx0ae+aujFOlPgZd8Q0iUhf/xW/3Xqf5M3j9kg6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SwUVvwAAANsAAAAPAAAAAAAAAAAAAAAAAJgCAABkcnMvZG93bnJl&#10;di54bWxQSwUGAAAAAAQABAD1AAAAhAMAAAAA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2ABA2" w14:textId="77777777" w:rsidR="007E132D" w:rsidRDefault="007E132D" w:rsidP="00E73BD5">
    <w:pPr>
      <w:pStyle w:val="a8"/>
      <w:tabs>
        <w:tab w:val="clear" w:pos="4153"/>
        <w:tab w:val="clear" w:pos="8306"/>
        <w:tab w:val="left" w:pos="5684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12FB2DEE" wp14:editId="491DCA6B">
          <wp:simplePos x="0" y="0"/>
          <wp:positionH relativeFrom="column">
            <wp:posOffset>111760</wp:posOffset>
          </wp:positionH>
          <wp:positionV relativeFrom="paragraph">
            <wp:posOffset>92075</wp:posOffset>
          </wp:positionV>
          <wp:extent cx="266700" cy="171450"/>
          <wp:effectExtent l="19050" t="0" r="0" b="0"/>
          <wp:wrapSquare wrapText="bothSides"/>
          <wp:docPr id="32" name="תמונה 14" descr="GOVIL_logo_250_c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IL_logo_250_color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EB453D" wp14:editId="5ACBEAE2">
              <wp:simplePos x="0" y="0"/>
              <wp:positionH relativeFrom="column">
                <wp:posOffset>-163830</wp:posOffset>
              </wp:positionH>
              <wp:positionV relativeFrom="paragraph">
                <wp:posOffset>-462280</wp:posOffset>
              </wp:positionV>
              <wp:extent cx="5405120" cy="1065530"/>
              <wp:effectExtent l="0" t="0" r="0" b="127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5120" cy="1065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4CBCC" w14:textId="77777777" w:rsidR="007E132D" w:rsidRDefault="007E132D" w:rsidP="00E73BD5">
                          <w:pPr>
                            <w:spacing w:before="60" w:after="0"/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725B0C60" w14:textId="77777777" w:rsidR="007E132D" w:rsidRDefault="007E132D" w:rsidP="00424C05">
                          <w:pPr>
                            <w:tabs>
                              <w:tab w:val="right" w:pos="7961"/>
                            </w:tabs>
                            <w:spacing w:before="60" w:after="0" w:line="240" w:lineRule="auto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r>
                            <w:rPr>
                              <w:rStyle w:val="ad"/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אגף 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מיפוי, מדידות ו-</w:t>
                          </w:r>
                          <w:r>
                            <w:rPr>
                              <w:rStyle w:val="ad"/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</w:rPr>
                            <w:t>GIS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pacing w:val="-4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</w:p>
                        <w:p w14:paraId="29F6B2B7" w14:textId="77777777" w:rsidR="007E132D" w:rsidRDefault="007E132D" w:rsidP="00424C05">
                          <w:pPr>
                            <w:spacing w:before="60"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>מנחם בגין 125, קריית הממשלה, ת.ד. 7246, ת"א 67012</w:t>
                          </w:r>
                        </w:p>
                        <w:p w14:paraId="7832E96C" w14:textId="77777777" w:rsidR="007E132D" w:rsidRPr="007E1890" w:rsidRDefault="00652586" w:rsidP="00424C05">
                          <w:pPr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2" w:history="1">
                            <w:r w:rsidR="007E132D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E132D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7E132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7E132D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</w:t>
                          </w:r>
                        </w:p>
                      </w:txbxContent>
                    </wps:txbx>
                    <wps:bodyPr rot="0" vert="horz" wrap="square" lIns="7200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453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12.9pt;margin-top:-36.4pt;width:425.6pt;height:8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" filled="f" stroked="f">
              <v:textbox inset="2mm,0,2mm,0">
                <w:txbxContent>
                  <w:p w14:paraId="0794CBCC" w14:textId="77777777" w:rsidR="007E132D" w:rsidRDefault="007E132D" w:rsidP="00E73BD5">
                    <w:pPr>
                      <w:spacing w:before="60" w:after="0"/>
                      <w:rPr>
                        <w:rFonts w:ascii="Tahoma" w:hAnsi="Tahoma" w:cs="Tahoma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</w:pPr>
                  </w:p>
                  <w:p w14:paraId="725B0C60" w14:textId="77777777" w:rsidR="007E132D" w:rsidRDefault="007E132D" w:rsidP="00424C05">
                    <w:pPr>
                      <w:tabs>
                        <w:tab w:val="right" w:pos="7961"/>
                      </w:tabs>
                      <w:spacing w:before="60" w:after="0" w:line="240" w:lineRule="auto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r>
                      <w:rPr>
                        <w:rStyle w:val="ad"/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אגף 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מיפוי, מדידות ו-</w:t>
                    </w:r>
                    <w:r>
                      <w:rPr>
                        <w:rStyle w:val="ad"/>
                        <w:rFonts w:ascii="Tahoma" w:hAnsi="Tahoma" w:cs="Tahoma" w:hint="cs"/>
                        <w:color w:val="665D58"/>
                        <w:sz w:val="17"/>
                        <w:szCs w:val="17"/>
                      </w:rPr>
                      <w:t>GIS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665D58"/>
                        <w:spacing w:val="-4"/>
                        <w:sz w:val="17"/>
                        <w:szCs w:val="17"/>
                        <w:rtl/>
                      </w:rPr>
                      <w:t xml:space="preserve">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</w:p>
                  <w:p w14:paraId="29F6B2B7" w14:textId="77777777" w:rsidR="007E132D" w:rsidRDefault="007E132D" w:rsidP="00424C05">
                    <w:pPr>
                      <w:spacing w:before="60"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>מנחם בגין 125, קריית הממשלה, ת.ד. 7246, ת"א 67012</w:t>
                    </w:r>
                  </w:p>
                  <w:p w14:paraId="7832E96C" w14:textId="77777777" w:rsidR="007E132D" w:rsidRPr="007E1890" w:rsidRDefault="007E132D" w:rsidP="00424C05">
                    <w:pPr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3" w:history="1">
                      <w:r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BFEC301" wp14:editId="578BF493">
              <wp:simplePos x="0" y="0"/>
              <wp:positionH relativeFrom="column">
                <wp:posOffset>5047615</wp:posOffset>
              </wp:positionH>
              <wp:positionV relativeFrom="paragraph">
                <wp:posOffset>-47625</wp:posOffset>
              </wp:positionV>
              <wp:extent cx="1790065" cy="323215"/>
              <wp:effectExtent l="0" t="0" r="635" b="63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5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A5F51F" id="Group 1" o:spid="_x0000_s1026" style="position:absolute;left:0;text-align:left;margin-left:397.45pt;margin-top:-3.7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">
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4LMQA&#10;AADaAAAADwAAAGRycy9kb3ducmV2LnhtbESPQWsCMRSE74X+h/AK3mpWLUW2RpFSUXqp2oIeXzfP&#10;3bWbl20S3fTfG6HgcZiZb5jJLJpGnMn52rKCQT8DQVxYXXOp4Otz8TgG4QOyxsYyKfgjD7Pp/d0E&#10;c2073tB5G0qRIOxzVFCF0OZS+qIig75vW+LkHawzGJJ0pdQOuwQ3jRxm2bM0WHNaqLCl14qKn+3J&#10;KPhdZt+L3ebjfXh0MXar+PRWrPdK9R7i/AVEoBhu4f/2SisYwfVKugFy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+CzEAAAA2gAAAA8AAAAAAAAAAAAAAAAAmAIAAGRycy9k&#10;b3ducmV2LnhtbFBLBQYAAAAABAAEAPUAAACJAwAAAAA=&#10;" fillcolor="white [3212]" stroked="f">
                <v:fill color2="#df6d27" angle="90" focus="100%" type="gradient"/>
              </v:rect>
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y2MIA&#10;AADaAAAADwAAAGRycy9kb3ducmV2LnhtbESPQYvCMBSE74L/IbwFb5quyLJUo7iCxYuwtb14ezRv&#10;22LzUppoq7/eCMIeh5n5hlltBtOIG3WutqzgcxaBIC6srrlUkGf76TcI55E1NpZJwZ0cbNbj0Qpj&#10;bXtO6XbypQgQdjEqqLxvYyldUZFBN7MtcfD+bGfQB9mVUnfYB7hp5DyKvqTBmsNChS3tKioup6tR&#10;kOSU1j/9NkuPKdMjPyeXX5MoNfkYtksQngb/H363D1rBAl5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LYwgAAANoAAAAPAAAAAAAAAAAAAAAAAJgCAABkcnMvZG93&#10;bnJldi54bWxQSwUGAAAAAAQABAD1AAAAhwMAAAAA&#10;" fillcolor="white [3212]" stroked="f">
                <v:fill color2="#007dc5" angle="90" focus="100%" type="gradient"/>
              </v:rect>
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848QA&#10;AADaAAAADwAAAGRycy9kb3ducmV2LnhtbESP0WrCQBRE3wv+w3KFvunGFLSkrlLEgo0i1PYDrtnb&#10;JE32bsxuk/TvXUHo4zAzZ5jlejC16Kh1pWUFs2kEgjizuuRcwdfn2+QZhPPIGmvLpOCPHKxXo4cl&#10;Jtr2/EHdyeciQNglqKDwvkmkdFlBBt3UNsTB+7atQR9km0vdYh/gppZxFM2lwZLDQoENbQrKqtOv&#10;UXBZ/Mjd+ayfDtv9Ub53cbrwVarU43h4fQHhafD/4Xt7pxXM4XYl3A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dvOPEAAAA2gAAAA8AAAAAAAAAAAAAAAAAmAIAAGRycy9k&#10;b3ducmV2LnhtbFBLBQYAAAAABAAEAPUAAACJAwAAAAA=&#10;" fillcolor="white [3212]" stroked="f">
                <v:fill color2="#50b848" angle="90" focus="100%" type="gradient"/>
              </v:rect>
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us8EA&#10;AADaAAAADwAAAGRycy9kb3ducmV2LnhtbESPT2sCMRTE7wW/Q3iCl6JZbfHPapSlWOi1KuLxsXlm&#10;FzcvYZPq+u1NQfA4zMxvmNWms424UhtqxwrGowwEcel0zUbBYf89nIMIEVlj45gU3CnAZt17W2Gu&#10;3Y1/6bqLRiQIhxwVVDH6XMpQVmQxjJwnTt7ZtRZjkq2RusVbgttGTrJsKi3WnBYq9PRVUXnZ/VkF&#10;CzMpPpvCnzLy23djj9yV8UOpQb8rliAidfEVfrZ/tIIZ/F9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+7rPBAAAA2gAAAA8AAAAAAAAAAAAAAAAAmAIAAGRycy9kb3du&#10;cmV2LnhtbFBLBQYAAAAABAAEAPUAAACGAwAAAAA=&#10;" fillcolor="white [3212]" stroked="f">
                <v:fill color2="#665d58" angle="90" focus="100%" type="gradient"/>
              </v:rect>
            </v:group>
          </w:pict>
        </mc:Fallback>
      </mc:AlternateContent>
    </w: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51774" w14:textId="77777777" w:rsidR="007E132D" w:rsidRDefault="007E132D" w:rsidP="0038772F">
      <w:pPr>
        <w:spacing w:after="0" w:line="240" w:lineRule="auto"/>
      </w:pPr>
      <w:r>
        <w:separator/>
      </w:r>
    </w:p>
  </w:footnote>
  <w:footnote w:type="continuationSeparator" w:id="0">
    <w:p w14:paraId="14E83141" w14:textId="77777777" w:rsidR="007E132D" w:rsidRDefault="007E132D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40D9D" w14:textId="77777777" w:rsidR="007E132D" w:rsidRDefault="007E132D" w:rsidP="00E73BD5">
    <w:pPr>
      <w:pStyle w:val="a6"/>
      <w:rPr>
        <w:rtl/>
      </w:rPr>
    </w:pPr>
    <w:r w:rsidRPr="00826DC2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01E9442D" wp14:editId="6CE91C3B">
          <wp:simplePos x="0" y="0"/>
          <wp:positionH relativeFrom="margin">
            <wp:align>left</wp:align>
          </wp:positionH>
          <wp:positionV relativeFrom="paragraph">
            <wp:posOffset>-197079</wp:posOffset>
          </wp:positionV>
          <wp:extent cx="1433830" cy="480695"/>
          <wp:effectExtent l="0" t="0" r="0" b="0"/>
          <wp:wrapSquare wrapText="bothSides"/>
          <wp:docPr id="30" name="תמונה 30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349EB" w14:textId="77777777" w:rsidR="007E132D" w:rsidRDefault="007E132D" w:rsidP="00E73BD5">
    <w:pPr>
      <w:pStyle w:val="a6"/>
    </w:pPr>
    <w:r w:rsidRPr="000620C6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036E6DD2" wp14:editId="3E77BF85">
          <wp:simplePos x="0" y="0"/>
          <wp:positionH relativeFrom="column">
            <wp:posOffset>60325</wp:posOffset>
          </wp:positionH>
          <wp:positionV relativeFrom="paragraph">
            <wp:posOffset>69215</wp:posOffset>
          </wp:positionV>
          <wp:extent cx="1443990" cy="483870"/>
          <wp:effectExtent l="19050" t="0" r="3810" b="0"/>
          <wp:wrapSquare wrapText="bothSides"/>
          <wp:docPr id="31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483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55F4"/>
    <w:multiLevelType w:val="multilevel"/>
    <w:tmpl w:val="039CE05A"/>
    <w:lvl w:ilvl="0">
      <w:start w:val="4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56"/>
        </w:tabs>
        <w:ind w:left="756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hebrew1"/>
      <w:isLgl/>
      <w:lvlText w:val="3.%2.%3.%4.%5"/>
      <w:lvlJc w:val="left"/>
      <w:pPr>
        <w:tabs>
          <w:tab w:val="num" w:pos="2267"/>
        </w:tabs>
        <w:ind w:left="2267" w:hanging="85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2" w15:restartNumberingAfterBreak="0">
    <w:nsid w:val="0A650180"/>
    <w:multiLevelType w:val="hybridMultilevel"/>
    <w:tmpl w:val="6EA89700"/>
    <w:lvl w:ilvl="0" w:tplc="04090001">
      <w:start w:val="1"/>
      <w:numFmt w:val="bullet"/>
      <w:lvlText w:val=""/>
      <w:lvlJc w:val="left"/>
      <w:pPr>
        <w:ind w:left="2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3" w:hanging="360"/>
      </w:pPr>
      <w:rPr>
        <w:rFonts w:ascii="Wingdings" w:hAnsi="Wingdings" w:hint="default"/>
      </w:rPr>
    </w:lvl>
  </w:abstractNum>
  <w:abstractNum w:abstractNumId="3" w15:restartNumberingAfterBreak="0">
    <w:nsid w:val="0C3E5FAD"/>
    <w:multiLevelType w:val="hybridMultilevel"/>
    <w:tmpl w:val="6992A03E"/>
    <w:lvl w:ilvl="0" w:tplc="B2E801EE">
      <w:start w:val="1"/>
      <w:numFmt w:val="decimal"/>
      <w:lvlText w:val="%1."/>
      <w:lvlJc w:val="left"/>
      <w:pPr>
        <w:ind w:left="1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3" w:hanging="360"/>
      </w:pPr>
    </w:lvl>
    <w:lvl w:ilvl="2" w:tplc="0409001B" w:tentative="1">
      <w:start w:val="1"/>
      <w:numFmt w:val="lowerRoman"/>
      <w:lvlText w:val="%3."/>
      <w:lvlJc w:val="right"/>
      <w:pPr>
        <w:ind w:left="3103" w:hanging="180"/>
      </w:pPr>
    </w:lvl>
    <w:lvl w:ilvl="3" w:tplc="0409000F" w:tentative="1">
      <w:start w:val="1"/>
      <w:numFmt w:val="decimal"/>
      <w:lvlText w:val="%4."/>
      <w:lvlJc w:val="left"/>
      <w:pPr>
        <w:ind w:left="3823" w:hanging="360"/>
      </w:pPr>
    </w:lvl>
    <w:lvl w:ilvl="4" w:tplc="04090019" w:tentative="1">
      <w:start w:val="1"/>
      <w:numFmt w:val="lowerLetter"/>
      <w:lvlText w:val="%5."/>
      <w:lvlJc w:val="left"/>
      <w:pPr>
        <w:ind w:left="4543" w:hanging="360"/>
      </w:pPr>
    </w:lvl>
    <w:lvl w:ilvl="5" w:tplc="0409001B" w:tentative="1">
      <w:start w:val="1"/>
      <w:numFmt w:val="lowerRoman"/>
      <w:lvlText w:val="%6."/>
      <w:lvlJc w:val="right"/>
      <w:pPr>
        <w:ind w:left="5263" w:hanging="180"/>
      </w:pPr>
    </w:lvl>
    <w:lvl w:ilvl="6" w:tplc="0409000F" w:tentative="1">
      <w:start w:val="1"/>
      <w:numFmt w:val="decimal"/>
      <w:lvlText w:val="%7."/>
      <w:lvlJc w:val="left"/>
      <w:pPr>
        <w:ind w:left="5983" w:hanging="360"/>
      </w:pPr>
    </w:lvl>
    <w:lvl w:ilvl="7" w:tplc="04090019" w:tentative="1">
      <w:start w:val="1"/>
      <w:numFmt w:val="lowerLetter"/>
      <w:lvlText w:val="%8."/>
      <w:lvlJc w:val="left"/>
      <w:pPr>
        <w:ind w:left="6703" w:hanging="360"/>
      </w:pPr>
    </w:lvl>
    <w:lvl w:ilvl="8" w:tplc="040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7AD74B4"/>
    <w:multiLevelType w:val="multilevel"/>
    <w:tmpl w:val="FCB66B2A"/>
    <w:lvl w:ilvl="0">
      <w:numFmt w:val="decimal"/>
      <w:lvlText w:val="%1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0" w:hanging="794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ind w:left="1134" w:hanging="397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1134" w:hanging="397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41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" w:hanging="737"/>
      </w:pPr>
      <w:rPr>
        <w:rFonts w:hint="default"/>
      </w:rPr>
    </w:lvl>
  </w:abstractNum>
  <w:abstractNum w:abstractNumId="6" w15:restartNumberingAfterBreak="0">
    <w:nsid w:val="1B7A5DDA"/>
    <w:multiLevelType w:val="hybridMultilevel"/>
    <w:tmpl w:val="572458BE"/>
    <w:lvl w:ilvl="0" w:tplc="8E468950">
      <w:start w:val="1"/>
      <w:numFmt w:val="hebrew1"/>
      <w:lvlText w:val="%1."/>
      <w:lvlJc w:val="left"/>
      <w:pPr>
        <w:ind w:left="1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3" w:hanging="360"/>
      </w:pPr>
    </w:lvl>
    <w:lvl w:ilvl="2" w:tplc="0409001B" w:tentative="1">
      <w:start w:val="1"/>
      <w:numFmt w:val="lowerRoman"/>
      <w:lvlText w:val="%3."/>
      <w:lvlJc w:val="right"/>
      <w:pPr>
        <w:ind w:left="3103" w:hanging="180"/>
      </w:pPr>
    </w:lvl>
    <w:lvl w:ilvl="3" w:tplc="0409000F" w:tentative="1">
      <w:start w:val="1"/>
      <w:numFmt w:val="decimal"/>
      <w:lvlText w:val="%4."/>
      <w:lvlJc w:val="left"/>
      <w:pPr>
        <w:ind w:left="3823" w:hanging="360"/>
      </w:pPr>
    </w:lvl>
    <w:lvl w:ilvl="4" w:tplc="04090019" w:tentative="1">
      <w:start w:val="1"/>
      <w:numFmt w:val="lowerLetter"/>
      <w:lvlText w:val="%5."/>
      <w:lvlJc w:val="left"/>
      <w:pPr>
        <w:ind w:left="4543" w:hanging="360"/>
      </w:pPr>
    </w:lvl>
    <w:lvl w:ilvl="5" w:tplc="0409001B" w:tentative="1">
      <w:start w:val="1"/>
      <w:numFmt w:val="lowerRoman"/>
      <w:lvlText w:val="%6."/>
      <w:lvlJc w:val="right"/>
      <w:pPr>
        <w:ind w:left="5263" w:hanging="180"/>
      </w:pPr>
    </w:lvl>
    <w:lvl w:ilvl="6" w:tplc="0409000F" w:tentative="1">
      <w:start w:val="1"/>
      <w:numFmt w:val="decimal"/>
      <w:lvlText w:val="%7."/>
      <w:lvlJc w:val="left"/>
      <w:pPr>
        <w:ind w:left="5983" w:hanging="360"/>
      </w:pPr>
    </w:lvl>
    <w:lvl w:ilvl="7" w:tplc="04090019" w:tentative="1">
      <w:start w:val="1"/>
      <w:numFmt w:val="lowerLetter"/>
      <w:lvlText w:val="%8."/>
      <w:lvlJc w:val="left"/>
      <w:pPr>
        <w:ind w:left="6703" w:hanging="360"/>
      </w:pPr>
    </w:lvl>
    <w:lvl w:ilvl="8" w:tplc="0409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7" w15:restartNumberingAfterBreak="0">
    <w:nsid w:val="20797282"/>
    <w:multiLevelType w:val="hybridMultilevel"/>
    <w:tmpl w:val="7330678C"/>
    <w:lvl w:ilvl="0" w:tplc="44AC014A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aps w:val="0"/>
        <w:strike w:val="0"/>
        <w:dstrike w:val="0"/>
        <w:vanish w:val="0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8B2755"/>
    <w:multiLevelType w:val="hybridMultilevel"/>
    <w:tmpl w:val="233AF204"/>
    <w:lvl w:ilvl="0" w:tplc="037AA9DA">
      <w:start w:val="1"/>
      <w:numFmt w:val="hebrew1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37AA9DA">
      <w:start w:val="1"/>
      <w:numFmt w:val="hebrew1"/>
      <w:lvlText w:val="%2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2" w:tplc="24E2676A">
      <w:start w:val="1"/>
      <w:numFmt w:val="hebrew1"/>
      <w:lvlText w:val="%3."/>
      <w:lvlJc w:val="left"/>
      <w:pPr>
        <w:tabs>
          <w:tab w:val="num" w:pos="1912"/>
        </w:tabs>
        <w:ind w:left="1912" w:right="2340" w:hanging="360"/>
      </w:pPr>
    </w:lvl>
    <w:lvl w:ilvl="3" w:tplc="38EC07E8">
      <w:start w:val="1"/>
      <w:numFmt w:val="decimal"/>
      <w:lvlText w:val="%4)"/>
      <w:lvlJc w:val="left"/>
      <w:pPr>
        <w:ind w:left="2452" w:right="245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90681"/>
    <w:multiLevelType w:val="hybridMultilevel"/>
    <w:tmpl w:val="6CA47156"/>
    <w:lvl w:ilvl="0" w:tplc="82FC6F40">
      <w:start w:val="1"/>
      <w:numFmt w:val="hebrew1"/>
      <w:lvlText w:val="(%1)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30D63E87"/>
    <w:multiLevelType w:val="multilevel"/>
    <w:tmpl w:val="8FAAE5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AE789D"/>
    <w:multiLevelType w:val="multilevel"/>
    <w:tmpl w:val="D5FA6B64"/>
    <w:lvl w:ilvl="0">
      <w:start w:val="1"/>
      <w:numFmt w:val="decimal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2" w15:restartNumberingAfterBreak="0">
    <w:nsid w:val="34AD053C"/>
    <w:multiLevelType w:val="hybridMultilevel"/>
    <w:tmpl w:val="50A6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34D0B"/>
    <w:multiLevelType w:val="hybridMultilevel"/>
    <w:tmpl w:val="F6387D3C"/>
    <w:lvl w:ilvl="0" w:tplc="337C6FF8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203E93"/>
    <w:multiLevelType w:val="hybridMultilevel"/>
    <w:tmpl w:val="877E4DC4"/>
    <w:lvl w:ilvl="0" w:tplc="127C86B0">
      <w:start w:val="1"/>
      <w:numFmt w:val="hebrew1"/>
      <w:lvlText w:val="%1."/>
      <w:lvlJc w:val="left"/>
      <w:pPr>
        <w:ind w:left="1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5" w15:restartNumberingAfterBreak="0">
    <w:nsid w:val="4BCA364A"/>
    <w:multiLevelType w:val="multilevel"/>
    <w:tmpl w:val="8CF4F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43330C"/>
    <w:multiLevelType w:val="hybridMultilevel"/>
    <w:tmpl w:val="76D8CAC4"/>
    <w:lvl w:ilvl="0" w:tplc="86E0CD94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cs="David" w:hint="cs"/>
      </w:rPr>
    </w:lvl>
    <w:lvl w:ilvl="1" w:tplc="EF3EBB14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6046F4E4">
      <w:numFmt w:val="bullet"/>
      <w:lvlText w:val=""/>
      <w:lvlJc w:val="left"/>
      <w:pPr>
        <w:tabs>
          <w:tab w:val="num" w:pos="2340"/>
        </w:tabs>
        <w:ind w:left="2340" w:right="2340" w:hanging="360"/>
      </w:pPr>
      <w:rPr>
        <w:rFonts w:ascii="Wingdings" w:eastAsia="Times New Roman" w:hAnsi="Wingdings" w:cs="David" w:hint="default"/>
        <w:strike w:val="0"/>
        <w:dstrike w:val="0"/>
        <w:sz w:val="22"/>
        <w:u w:val="none"/>
        <w:effect w:val="none"/>
      </w:rPr>
    </w:lvl>
    <w:lvl w:ilvl="3" w:tplc="4ADEA74E">
      <w:start w:val="1"/>
      <w:numFmt w:val="hebrew1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A24452"/>
    <w:multiLevelType w:val="multilevel"/>
    <w:tmpl w:val="2BF81690"/>
    <w:lvl w:ilvl="0">
      <w:start w:val="1"/>
      <w:numFmt w:val="decimal"/>
      <w:pStyle w:val="10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134"/>
        </w:tabs>
        <w:ind w:left="1134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decimal"/>
      <w:pStyle w:val="5"/>
      <w:lvlText w:val="2.%2.%3.%4.%5"/>
      <w:lvlJc w:val="left"/>
      <w:pPr>
        <w:tabs>
          <w:tab w:val="num" w:pos="1592"/>
        </w:tabs>
        <w:ind w:left="1592" w:hanging="85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8" w15:restartNumberingAfterBreak="0">
    <w:nsid w:val="5D75296B"/>
    <w:multiLevelType w:val="hybridMultilevel"/>
    <w:tmpl w:val="888C072A"/>
    <w:lvl w:ilvl="0" w:tplc="1158C1EC">
      <w:start w:val="1"/>
      <w:numFmt w:val="bullet"/>
      <w:pStyle w:val="-4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9" w15:restartNumberingAfterBreak="0">
    <w:nsid w:val="5EE4119B"/>
    <w:multiLevelType w:val="hybridMultilevel"/>
    <w:tmpl w:val="1204A74C"/>
    <w:lvl w:ilvl="0" w:tplc="9E6402A0">
      <w:start w:val="1"/>
      <w:numFmt w:val="hebrew1"/>
      <w:lvlText w:val="(%1)"/>
      <w:lvlJc w:val="left"/>
      <w:pPr>
        <w:ind w:left="12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0" w15:restartNumberingAfterBreak="0">
    <w:nsid w:val="66341E38"/>
    <w:multiLevelType w:val="hybridMultilevel"/>
    <w:tmpl w:val="4FBAEDC0"/>
    <w:lvl w:ilvl="0" w:tplc="39C6B662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6A75629A"/>
    <w:multiLevelType w:val="hybridMultilevel"/>
    <w:tmpl w:val="5CC0AD00"/>
    <w:lvl w:ilvl="0" w:tplc="7EC0EF0C">
      <w:start w:val="1"/>
      <w:numFmt w:val="hebrew1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2" w15:restartNumberingAfterBreak="0">
    <w:nsid w:val="6CE8508B"/>
    <w:multiLevelType w:val="hybridMultilevel"/>
    <w:tmpl w:val="7146100A"/>
    <w:lvl w:ilvl="0" w:tplc="037AA9DA">
      <w:start w:val="1"/>
      <w:numFmt w:val="hebrew1"/>
      <w:lvlText w:val="%1."/>
      <w:lvlJc w:val="left"/>
      <w:pPr>
        <w:tabs>
          <w:tab w:val="num" w:pos="1012"/>
        </w:tabs>
        <w:ind w:left="1012" w:right="1440" w:hanging="360"/>
      </w:pPr>
      <w:rPr>
        <w:rFonts w:cs="David" w:hint="cs"/>
      </w:rPr>
    </w:lvl>
    <w:lvl w:ilvl="1" w:tplc="040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10600B"/>
    <w:multiLevelType w:val="hybridMultilevel"/>
    <w:tmpl w:val="4094FCE2"/>
    <w:lvl w:ilvl="0" w:tplc="0C8A87CC">
      <w:start w:val="1"/>
      <w:numFmt w:val="decimal"/>
      <w:lvlText w:val="%1."/>
      <w:lvlJc w:val="left"/>
      <w:pPr>
        <w:ind w:left="1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4" w:hanging="360"/>
      </w:pPr>
    </w:lvl>
    <w:lvl w:ilvl="2" w:tplc="0409001B" w:tentative="1">
      <w:start w:val="1"/>
      <w:numFmt w:val="lowerRoman"/>
      <w:lvlText w:val="%3."/>
      <w:lvlJc w:val="right"/>
      <w:pPr>
        <w:ind w:left="3244" w:hanging="180"/>
      </w:pPr>
    </w:lvl>
    <w:lvl w:ilvl="3" w:tplc="0409000F" w:tentative="1">
      <w:start w:val="1"/>
      <w:numFmt w:val="decimal"/>
      <w:lvlText w:val="%4."/>
      <w:lvlJc w:val="left"/>
      <w:pPr>
        <w:ind w:left="3964" w:hanging="360"/>
      </w:pPr>
    </w:lvl>
    <w:lvl w:ilvl="4" w:tplc="04090019" w:tentative="1">
      <w:start w:val="1"/>
      <w:numFmt w:val="lowerLetter"/>
      <w:lvlText w:val="%5."/>
      <w:lvlJc w:val="left"/>
      <w:pPr>
        <w:ind w:left="4684" w:hanging="360"/>
      </w:pPr>
    </w:lvl>
    <w:lvl w:ilvl="5" w:tplc="0409001B" w:tentative="1">
      <w:start w:val="1"/>
      <w:numFmt w:val="lowerRoman"/>
      <w:lvlText w:val="%6."/>
      <w:lvlJc w:val="right"/>
      <w:pPr>
        <w:ind w:left="5404" w:hanging="180"/>
      </w:pPr>
    </w:lvl>
    <w:lvl w:ilvl="6" w:tplc="0409000F" w:tentative="1">
      <w:start w:val="1"/>
      <w:numFmt w:val="decimal"/>
      <w:lvlText w:val="%7."/>
      <w:lvlJc w:val="left"/>
      <w:pPr>
        <w:ind w:left="6124" w:hanging="360"/>
      </w:pPr>
    </w:lvl>
    <w:lvl w:ilvl="7" w:tplc="04090019" w:tentative="1">
      <w:start w:val="1"/>
      <w:numFmt w:val="lowerLetter"/>
      <w:lvlText w:val="%8."/>
      <w:lvlJc w:val="left"/>
      <w:pPr>
        <w:ind w:left="6844" w:hanging="360"/>
      </w:pPr>
    </w:lvl>
    <w:lvl w:ilvl="8" w:tplc="04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24" w15:restartNumberingAfterBreak="0">
    <w:nsid w:val="6FCE78E3"/>
    <w:multiLevelType w:val="hybridMultilevel"/>
    <w:tmpl w:val="B6789C62"/>
    <w:lvl w:ilvl="0" w:tplc="B358BC3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E20BDF"/>
    <w:multiLevelType w:val="multilevel"/>
    <w:tmpl w:val="8326C870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51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79E10BE2"/>
    <w:multiLevelType w:val="hybridMultilevel"/>
    <w:tmpl w:val="CE042D64"/>
    <w:lvl w:ilvl="0" w:tplc="44AC014A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  <w:caps w:val="0"/>
        <w:strike w:val="0"/>
        <w:dstrike w:val="0"/>
        <w:vanish w:val="0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5"/>
  </w:num>
  <w:num w:numId="11">
    <w:abstractNumId w:val="11"/>
  </w:num>
  <w:num w:numId="12">
    <w:abstractNumId w:val="4"/>
  </w:num>
  <w:num w:numId="13">
    <w:abstractNumId w:val="12"/>
  </w:num>
  <w:num w:numId="14">
    <w:abstractNumId w:val="13"/>
  </w:num>
  <w:num w:numId="15">
    <w:abstractNumId w:val="24"/>
  </w:num>
  <w:num w:numId="16">
    <w:abstractNumId w:val="20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20">
    <w:abstractNumId w:val="19"/>
  </w:num>
  <w:num w:numId="21">
    <w:abstractNumId w:val="3"/>
  </w:num>
  <w:num w:numId="22">
    <w:abstractNumId w:val="6"/>
  </w:num>
  <w:num w:numId="23">
    <w:abstractNumId w:val="2"/>
  </w:num>
  <w:num w:numId="24">
    <w:abstractNumId w:val="23"/>
  </w:num>
  <w:num w:numId="25">
    <w:abstractNumId w:val="26"/>
  </w:num>
  <w:num w:numId="26">
    <w:abstractNumId w:val="14"/>
  </w:num>
  <w:num w:numId="27">
    <w:abstractNumId w:val="21"/>
  </w:num>
  <w:num w:numId="28">
    <w:abstractNumId w:val="7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lvl w:ilvl="0">
        <w:start w:val="4"/>
        <w:numFmt w:val="decimal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56"/>
          </w:tabs>
          <w:ind w:left="756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hebrew1"/>
        <w:isLgl/>
        <w:lvlText w:val="3.%2.%3.%4.%5"/>
        <w:lvlJc w:val="left"/>
        <w:pPr>
          <w:tabs>
            <w:tab w:val="num" w:pos="2267"/>
          </w:tabs>
          <w:ind w:left="2267" w:hanging="850"/>
        </w:pPr>
        <w:rPr>
          <w:rFonts w:hint="cs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1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3">
    <w:abstractNumId w:val="17"/>
  </w:num>
  <w:num w:numId="34">
    <w:abstractNumId w:val="17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924"/>
          </w:tabs>
          <w:ind w:left="924" w:hanging="564"/>
        </w:pPr>
        <w:rPr>
          <w:rFonts w:hint="cs"/>
          <w:u w:val="none"/>
        </w:rPr>
      </w:lvl>
    </w:lvlOverride>
    <w:lvlOverride w:ilvl="1">
      <w:lvl w:ilvl="1">
        <w:start w:val="1"/>
        <w:numFmt w:val="decimal"/>
        <w:pStyle w:val="20"/>
        <w:isLgl/>
        <w:lvlText w:val="%1.%2"/>
        <w:lvlJc w:val="left"/>
        <w:pPr>
          <w:tabs>
            <w:tab w:val="num" w:pos="1134"/>
          </w:tabs>
          <w:ind w:left="1134" w:hanging="473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isLgl/>
        <w:lvlText w:val="%1.%2.%3"/>
        <w:lvlJc w:val="left"/>
        <w:pPr>
          <w:tabs>
            <w:tab w:val="num" w:pos="1758"/>
          </w:tabs>
          <w:ind w:left="1758" w:hanging="796"/>
        </w:pPr>
        <w:rPr>
          <w:rFonts w:hint="cs"/>
        </w:rPr>
      </w:lvl>
    </w:lvlOverride>
    <w:lvlOverride w:ilvl="3">
      <w:lvl w:ilvl="3">
        <w:start w:val="1"/>
        <w:numFmt w:val="decimal"/>
        <w:pStyle w:val="4"/>
        <w:isLgl/>
        <w:lvlText w:val="%1.%2.%3.%4"/>
        <w:lvlJc w:val="left"/>
        <w:pPr>
          <w:tabs>
            <w:tab w:val="num" w:pos="1983"/>
          </w:tabs>
          <w:ind w:left="1983" w:hanging="720"/>
        </w:pPr>
        <w:rPr>
          <w:rFonts w:hint="cs"/>
        </w:rPr>
      </w:lvl>
    </w:lvlOverride>
    <w:lvlOverride w:ilvl="4">
      <w:lvl w:ilvl="4">
        <w:start w:val="1"/>
        <w:numFmt w:val="decimal"/>
        <w:pStyle w:val="5"/>
        <w:lvlText w:val="5.%2.%3.%4.%5"/>
        <w:lvlJc w:val="left"/>
        <w:pPr>
          <w:tabs>
            <w:tab w:val="num" w:pos="1592"/>
          </w:tabs>
          <w:ind w:left="1592" w:hanging="850"/>
        </w:pPr>
        <w:rPr>
          <w:rFonts w:ascii="Times New Roman" w:hAnsi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isLgl/>
        <w:lvlText w:val="%1.%2.%3.%4.%5.%6"/>
        <w:lvlJc w:val="left"/>
        <w:pPr>
          <w:tabs>
            <w:tab w:val="num" w:pos="2945"/>
          </w:tabs>
          <w:ind w:left="2945" w:hanging="1080"/>
        </w:pPr>
        <w:rPr>
          <w:rFonts w:hint="cs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3246"/>
          </w:tabs>
          <w:ind w:left="3246" w:hanging="1080"/>
        </w:pPr>
        <w:rPr>
          <w:rFonts w:hint="cs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3907"/>
          </w:tabs>
          <w:ind w:left="3907" w:hanging="1440"/>
        </w:pPr>
        <w:rPr>
          <w:rFonts w:hint="cs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4208"/>
          </w:tabs>
          <w:ind w:left="4208" w:hanging="1440"/>
        </w:pPr>
        <w:rPr>
          <w:rFonts w:hint="cs"/>
        </w:rPr>
      </w:lvl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CC"/>
    <w:rsid w:val="00004303"/>
    <w:rsid w:val="00004A7D"/>
    <w:rsid w:val="0000546D"/>
    <w:rsid w:val="0000637E"/>
    <w:rsid w:val="0001467B"/>
    <w:rsid w:val="00015196"/>
    <w:rsid w:val="00016FE2"/>
    <w:rsid w:val="00021231"/>
    <w:rsid w:val="00022186"/>
    <w:rsid w:val="000254D5"/>
    <w:rsid w:val="00026A1A"/>
    <w:rsid w:val="000328EA"/>
    <w:rsid w:val="00033C51"/>
    <w:rsid w:val="000346E2"/>
    <w:rsid w:val="0004329E"/>
    <w:rsid w:val="00044022"/>
    <w:rsid w:val="00050A5E"/>
    <w:rsid w:val="0005220E"/>
    <w:rsid w:val="000552CD"/>
    <w:rsid w:val="0005612B"/>
    <w:rsid w:val="00061889"/>
    <w:rsid w:val="00064DF6"/>
    <w:rsid w:val="000659F5"/>
    <w:rsid w:val="00067CCA"/>
    <w:rsid w:val="00070591"/>
    <w:rsid w:val="00075505"/>
    <w:rsid w:val="00076D35"/>
    <w:rsid w:val="000804E4"/>
    <w:rsid w:val="00081D69"/>
    <w:rsid w:val="000821E7"/>
    <w:rsid w:val="00083FC5"/>
    <w:rsid w:val="0008727D"/>
    <w:rsid w:val="00087EB4"/>
    <w:rsid w:val="000A0491"/>
    <w:rsid w:val="000A2006"/>
    <w:rsid w:val="000A2226"/>
    <w:rsid w:val="000A2E19"/>
    <w:rsid w:val="000A4731"/>
    <w:rsid w:val="000A639E"/>
    <w:rsid w:val="000A6FEE"/>
    <w:rsid w:val="000B0C50"/>
    <w:rsid w:val="000B1A19"/>
    <w:rsid w:val="000B2FEC"/>
    <w:rsid w:val="000B6DAE"/>
    <w:rsid w:val="000C004D"/>
    <w:rsid w:val="000C1CB6"/>
    <w:rsid w:val="000C284A"/>
    <w:rsid w:val="000C65CC"/>
    <w:rsid w:val="000C7C9D"/>
    <w:rsid w:val="000D15C9"/>
    <w:rsid w:val="000D1A85"/>
    <w:rsid w:val="000D22C6"/>
    <w:rsid w:val="000D2CE9"/>
    <w:rsid w:val="000D3351"/>
    <w:rsid w:val="000D4A50"/>
    <w:rsid w:val="000D5444"/>
    <w:rsid w:val="000E0B59"/>
    <w:rsid w:val="000E2F6A"/>
    <w:rsid w:val="000E3B73"/>
    <w:rsid w:val="000E559C"/>
    <w:rsid w:val="000E741C"/>
    <w:rsid w:val="000F3E31"/>
    <w:rsid w:val="000F5CD0"/>
    <w:rsid w:val="00100594"/>
    <w:rsid w:val="001016FF"/>
    <w:rsid w:val="00103F58"/>
    <w:rsid w:val="0011039F"/>
    <w:rsid w:val="00110638"/>
    <w:rsid w:val="00111E36"/>
    <w:rsid w:val="00113467"/>
    <w:rsid w:val="00120BFC"/>
    <w:rsid w:val="00121DEF"/>
    <w:rsid w:val="00124364"/>
    <w:rsid w:val="00125832"/>
    <w:rsid w:val="00130B77"/>
    <w:rsid w:val="00132AAE"/>
    <w:rsid w:val="0013431C"/>
    <w:rsid w:val="00134F4A"/>
    <w:rsid w:val="00135EBD"/>
    <w:rsid w:val="00137B34"/>
    <w:rsid w:val="001409DD"/>
    <w:rsid w:val="001471E2"/>
    <w:rsid w:val="0014795E"/>
    <w:rsid w:val="00154151"/>
    <w:rsid w:val="001554A0"/>
    <w:rsid w:val="00161582"/>
    <w:rsid w:val="00163E71"/>
    <w:rsid w:val="0016571C"/>
    <w:rsid w:val="001657E3"/>
    <w:rsid w:val="001709FD"/>
    <w:rsid w:val="00174C27"/>
    <w:rsid w:val="001753BE"/>
    <w:rsid w:val="00176B9D"/>
    <w:rsid w:val="00180F7B"/>
    <w:rsid w:val="00183B82"/>
    <w:rsid w:val="00186730"/>
    <w:rsid w:val="00186923"/>
    <w:rsid w:val="0018777D"/>
    <w:rsid w:val="00190974"/>
    <w:rsid w:val="00192255"/>
    <w:rsid w:val="00195712"/>
    <w:rsid w:val="001A0627"/>
    <w:rsid w:val="001A19F6"/>
    <w:rsid w:val="001A1D6C"/>
    <w:rsid w:val="001B1485"/>
    <w:rsid w:val="001B2ADE"/>
    <w:rsid w:val="001B5011"/>
    <w:rsid w:val="001B675A"/>
    <w:rsid w:val="001C204E"/>
    <w:rsid w:val="001C29D8"/>
    <w:rsid w:val="001C2F8C"/>
    <w:rsid w:val="001C4CCC"/>
    <w:rsid w:val="001C4E6E"/>
    <w:rsid w:val="001C65C7"/>
    <w:rsid w:val="001D097D"/>
    <w:rsid w:val="001D1532"/>
    <w:rsid w:val="001D2027"/>
    <w:rsid w:val="001D3BB5"/>
    <w:rsid w:val="001D5E86"/>
    <w:rsid w:val="001E2BBA"/>
    <w:rsid w:val="001E34E8"/>
    <w:rsid w:val="001E362E"/>
    <w:rsid w:val="001F2837"/>
    <w:rsid w:val="001F2D35"/>
    <w:rsid w:val="001F57F0"/>
    <w:rsid w:val="001F7FDA"/>
    <w:rsid w:val="002019CC"/>
    <w:rsid w:val="00202CA8"/>
    <w:rsid w:val="00203EBB"/>
    <w:rsid w:val="00211033"/>
    <w:rsid w:val="00211296"/>
    <w:rsid w:val="002141AC"/>
    <w:rsid w:val="00216AAF"/>
    <w:rsid w:val="00216C32"/>
    <w:rsid w:val="002215C9"/>
    <w:rsid w:val="00222B90"/>
    <w:rsid w:val="00223DB6"/>
    <w:rsid w:val="00223E98"/>
    <w:rsid w:val="00230DBD"/>
    <w:rsid w:val="00234440"/>
    <w:rsid w:val="002353D8"/>
    <w:rsid w:val="0024585C"/>
    <w:rsid w:val="002474C1"/>
    <w:rsid w:val="0025016F"/>
    <w:rsid w:val="00253961"/>
    <w:rsid w:val="00253DE3"/>
    <w:rsid w:val="00254771"/>
    <w:rsid w:val="00276273"/>
    <w:rsid w:val="002762BE"/>
    <w:rsid w:val="002762E0"/>
    <w:rsid w:val="00280265"/>
    <w:rsid w:val="00281AF9"/>
    <w:rsid w:val="00290088"/>
    <w:rsid w:val="002903EE"/>
    <w:rsid w:val="002904A1"/>
    <w:rsid w:val="00291531"/>
    <w:rsid w:val="00292C0B"/>
    <w:rsid w:val="00293E7B"/>
    <w:rsid w:val="00297F75"/>
    <w:rsid w:val="002A2A7C"/>
    <w:rsid w:val="002A5557"/>
    <w:rsid w:val="002A5683"/>
    <w:rsid w:val="002A5FE8"/>
    <w:rsid w:val="002A612E"/>
    <w:rsid w:val="002B6487"/>
    <w:rsid w:val="002B71D7"/>
    <w:rsid w:val="002C6E3D"/>
    <w:rsid w:val="002E0C6C"/>
    <w:rsid w:val="002E2308"/>
    <w:rsid w:val="002E3C49"/>
    <w:rsid w:val="002F26D5"/>
    <w:rsid w:val="002F3098"/>
    <w:rsid w:val="002F3148"/>
    <w:rsid w:val="002F415B"/>
    <w:rsid w:val="002F4A8F"/>
    <w:rsid w:val="002F4D43"/>
    <w:rsid w:val="003033E5"/>
    <w:rsid w:val="00303664"/>
    <w:rsid w:val="00312643"/>
    <w:rsid w:val="00313D2D"/>
    <w:rsid w:val="003143F7"/>
    <w:rsid w:val="0031766C"/>
    <w:rsid w:val="00320199"/>
    <w:rsid w:val="003223DC"/>
    <w:rsid w:val="00324D7C"/>
    <w:rsid w:val="00331020"/>
    <w:rsid w:val="003406B6"/>
    <w:rsid w:val="003411D9"/>
    <w:rsid w:val="00341B38"/>
    <w:rsid w:val="0034321E"/>
    <w:rsid w:val="00344542"/>
    <w:rsid w:val="0034483B"/>
    <w:rsid w:val="003464D9"/>
    <w:rsid w:val="00347836"/>
    <w:rsid w:val="00352CAF"/>
    <w:rsid w:val="0035338A"/>
    <w:rsid w:val="00356D68"/>
    <w:rsid w:val="00361100"/>
    <w:rsid w:val="003611E1"/>
    <w:rsid w:val="003618B2"/>
    <w:rsid w:val="00362236"/>
    <w:rsid w:val="00362F3D"/>
    <w:rsid w:val="00364980"/>
    <w:rsid w:val="00365F77"/>
    <w:rsid w:val="00366ABC"/>
    <w:rsid w:val="0037027F"/>
    <w:rsid w:val="0037164F"/>
    <w:rsid w:val="0037474B"/>
    <w:rsid w:val="003754E7"/>
    <w:rsid w:val="00376019"/>
    <w:rsid w:val="0037777E"/>
    <w:rsid w:val="00381FB5"/>
    <w:rsid w:val="00385E8B"/>
    <w:rsid w:val="0038772F"/>
    <w:rsid w:val="00387E45"/>
    <w:rsid w:val="00393B63"/>
    <w:rsid w:val="0039668F"/>
    <w:rsid w:val="00396CB1"/>
    <w:rsid w:val="00396CE6"/>
    <w:rsid w:val="00397848"/>
    <w:rsid w:val="003A3266"/>
    <w:rsid w:val="003B1985"/>
    <w:rsid w:val="003B2934"/>
    <w:rsid w:val="003B4228"/>
    <w:rsid w:val="003C0FC3"/>
    <w:rsid w:val="003C1411"/>
    <w:rsid w:val="003C59DD"/>
    <w:rsid w:val="003C5B50"/>
    <w:rsid w:val="003C75EE"/>
    <w:rsid w:val="003D0739"/>
    <w:rsid w:val="003D18F0"/>
    <w:rsid w:val="003D2347"/>
    <w:rsid w:val="003D2E68"/>
    <w:rsid w:val="003D4064"/>
    <w:rsid w:val="003D421C"/>
    <w:rsid w:val="003D68C6"/>
    <w:rsid w:val="003D6957"/>
    <w:rsid w:val="003D7547"/>
    <w:rsid w:val="003E02C1"/>
    <w:rsid w:val="003E1496"/>
    <w:rsid w:val="003E22AC"/>
    <w:rsid w:val="003E56B8"/>
    <w:rsid w:val="003E5E75"/>
    <w:rsid w:val="003F0A05"/>
    <w:rsid w:val="003F4E23"/>
    <w:rsid w:val="003F5A7B"/>
    <w:rsid w:val="00400427"/>
    <w:rsid w:val="00400487"/>
    <w:rsid w:val="00402658"/>
    <w:rsid w:val="00402BD2"/>
    <w:rsid w:val="004035E6"/>
    <w:rsid w:val="00405ADD"/>
    <w:rsid w:val="00406060"/>
    <w:rsid w:val="00413B74"/>
    <w:rsid w:val="00416260"/>
    <w:rsid w:val="004218F1"/>
    <w:rsid w:val="00424C05"/>
    <w:rsid w:val="004255AC"/>
    <w:rsid w:val="00433461"/>
    <w:rsid w:val="00433BB0"/>
    <w:rsid w:val="00433EC3"/>
    <w:rsid w:val="00434183"/>
    <w:rsid w:val="00435676"/>
    <w:rsid w:val="00436538"/>
    <w:rsid w:val="00440C03"/>
    <w:rsid w:val="0044349C"/>
    <w:rsid w:val="00447544"/>
    <w:rsid w:val="0044761F"/>
    <w:rsid w:val="00452049"/>
    <w:rsid w:val="004546E5"/>
    <w:rsid w:val="0045470E"/>
    <w:rsid w:val="004609AE"/>
    <w:rsid w:val="004630A7"/>
    <w:rsid w:val="004657E2"/>
    <w:rsid w:val="004662E2"/>
    <w:rsid w:val="004678BE"/>
    <w:rsid w:val="00471411"/>
    <w:rsid w:val="00472714"/>
    <w:rsid w:val="004805F9"/>
    <w:rsid w:val="00482309"/>
    <w:rsid w:val="004832C6"/>
    <w:rsid w:val="004840CC"/>
    <w:rsid w:val="00486F2D"/>
    <w:rsid w:val="004918CD"/>
    <w:rsid w:val="0049468E"/>
    <w:rsid w:val="00495BE5"/>
    <w:rsid w:val="00497144"/>
    <w:rsid w:val="004A27AB"/>
    <w:rsid w:val="004A417F"/>
    <w:rsid w:val="004A7077"/>
    <w:rsid w:val="004B4A93"/>
    <w:rsid w:val="004C162E"/>
    <w:rsid w:val="004C23CA"/>
    <w:rsid w:val="004C2536"/>
    <w:rsid w:val="004C27AB"/>
    <w:rsid w:val="004D408E"/>
    <w:rsid w:val="004D5B2C"/>
    <w:rsid w:val="004E06B5"/>
    <w:rsid w:val="004E1169"/>
    <w:rsid w:val="004E2815"/>
    <w:rsid w:val="004E513D"/>
    <w:rsid w:val="004E5E02"/>
    <w:rsid w:val="004E6549"/>
    <w:rsid w:val="004F4538"/>
    <w:rsid w:val="004F5301"/>
    <w:rsid w:val="004F6883"/>
    <w:rsid w:val="00501835"/>
    <w:rsid w:val="005027A5"/>
    <w:rsid w:val="005049C5"/>
    <w:rsid w:val="00505C73"/>
    <w:rsid w:val="00510325"/>
    <w:rsid w:val="005122A2"/>
    <w:rsid w:val="00512643"/>
    <w:rsid w:val="00516B9A"/>
    <w:rsid w:val="00517335"/>
    <w:rsid w:val="0052067C"/>
    <w:rsid w:val="00521116"/>
    <w:rsid w:val="00521F88"/>
    <w:rsid w:val="005231FF"/>
    <w:rsid w:val="00524F52"/>
    <w:rsid w:val="00532EF0"/>
    <w:rsid w:val="00533BE4"/>
    <w:rsid w:val="005367E3"/>
    <w:rsid w:val="00536E21"/>
    <w:rsid w:val="00540216"/>
    <w:rsid w:val="005427BB"/>
    <w:rsid w:val="00545A38"/>
    <w:rsid w:val="00547157"/>
    <w:rsid w:val="0055054C"/>
    <w:rsid w:val="00552B51"/>
    <w:rsid w:val="00554974"/>
    <w:rsid w:val="00556A01"/>
    <w:rsid w:val="005611AF"/>
    <w:rsid w:val="0056214D"/>
    <w:rsid w:val="0056245A"/>
    <w:rsid w:val="005678D7"/>
    <w:rsid w:val="00575FA4"/>
    <w:rsid w:val="0057626F"/>
    <w:rsid w:val="00576F78"/>
    <w:rsid w:val="00577EE3"/>
    <w:rsid w:val="005802DC"/>
    <w:rsid w:val="00583217"/>
    <w:rsid w:val="00584039"/>
    <w:rsid w:val="005842D8"/>
    <w:rsid w:val="005863C9"/>
    <w:rsid w:val="00590847"/>
    <w:rsid w:val="00597F47"/>
    <w:rsid w:val="005A0E1E"/>
    <w:rsid w:val="005B021C"/>
    <w:rsid w:val="005B0778"/>
    <w:rsid w:val="005B1CB7"/>
    <w:rsid w:val="005B2058"/>
    <w:rsid w:val="005B3954"/>
    <w:rsid w:val="005B4504"/>
    <w:rsid w:val="005B49CF"/>
    <w:rsid w:val="005B6F29"/>
    <w:rsid w:val="005C18B3"/>
    <w:rsid w:val="005C19DF"/>
    <w:rsid w:val="005C37AE"/>
    <w:rsid w:val="005C5967"/>
    <w:rsid w:val="005C618D"/>
    <w:rsid w:val="005C6EEF"/>
    <w:rsid w:val="005D1BBA"/>
    <w:rsid w:val="005D3CA0"/>
    <w:rsid w:val="005D3D1B"/>
    <w:rsid w:val="005D72AE"/>
    <w:rsid w:val="005E08D9"/>
    <w:rsid w:val="005E1249"/>
    <w:rsid w:val="005E7ABA"/>
    <w:rsid w:val="005E7CD6"/>
    <w:rsid w:val="005F1A15"/>
    <w:rsid w:val="005F2498"/>
    <w:rsid w:val="005F47E0"/>
    <w:rsid w:val="005F6DBB"/>
    <w:rsid w:val="005F70A5"/>
    <w:rsid w:val="006060BD"/>
    <w:rsid w:val="0061753D"/>
    <w:rsid w:val="0062207E"/>
    <w:rsid w:val="00627E89"/>
    <w:rsid w:val="006323DF"/>
    <w:rsid w:val="00633492"/>
    <w:rsid w:val="006433F7"/>
    <w:rsid w:val="00643CFF"/>
    <w:rsid w:val="00652586"/>
    <w:rsid w:val="006526E4"/>
    <w:rsid w:val="006537FC"/>
    <w:rsid w:val="00654494"/>
    <w:rsid w:val="00657DC1"/>
    <w:rsid w:val="00661BDF"/>
    <w:rsid w:val="00662970"/>
    <w:rsid w:val="006630D6"/>
    <w:rsid w:val="00665990"/>
    <w:rsid w:val="0066606B"/>
    <w:rsid w:val="00667529"/>
    <w:rsid w:val="0067449C"/>
    <w:rsid w:val="006745F6"/>
    <w:rsid w:val="00674FCA"/>
    <w:rsid w:val="0068300E"/>
    <w:rsid w:val="00687B23"/>
    <w:rsid w:val="006903F8"/>
    <w:rsid w:val="00690946"/>
    <w:rsid w:val="006956CF"/>
    <w:rsid w:val="006A13E0"/>
    <w:rsid w:val="006A1CF9"/>
    <w:rsid w:val="006A3B88"/>
    <w:rsid w:val="006A57FA"/>
    <w:rsid w:val="006B0C3B"/>
    <w:rsid w:val="006B114C"/>
    <w:rsid w:val="006B1B05"/>
    <w:rsid w:val="006B4370"/>
    <w:rsid w:val="006B49FE"/>
    <w:rsid w:val="006B5F23"/>
    <w:rsid w:val="006B6749"/>
    <w:rsid w:val="006B68A9"/>
    <w:rsid w:val="006C1590"/>
    <w:rsid w:val="006C55B8"/>
    <w:rsid w:val="006C6F69"/>
    <w:rsid w:val="006D0388"/>
    <w:rsid w:val="006D0EEA"/>
    <w:rsid w:val="006D2F75"/>
    <w:rsid w:val="006D3B51"/>
    <w:rsid w:val="006D74CC"/>
    <w:rsid w:val="006E0271"/>
    <w:rsid w:val="006E405C"/>
    <w:rsid w:val="006F06E8"/>
    <w:rsid w:val="006F24C8"/>
    <w:rsid w:val="006F3495"/>
    <w:rsid w:val="006F36E5"/>
    <w:rsid w:val="00706405"/>
    <w:rsid w:val="00707E77"/>
    <w:rsid w:val="00710175"/>
    <w:rsid w:val="00713632"/>
    <w:rsid w:val="0071496B"/>
    <w:rsid w:val="00714AD4"/>
    <w:rsid w:val="007151EA"/>
    <w:rsid w:val="00715A7D"/>
    <w:rsid w:val="00721B0F"/>
    <w:rsid w:val="00724F72"/>
    <w:rsid w:val="00731C43"/>
    <w:rsid w:val="007331BE"/>
    <w:rsid w:val="0073699C"/>
    <w:rsid w:val="0073714F"/>
    <w:rsid w:val="00737D78"/>
    <w:rsid w:val="007400F4"/>
    <w:rsid w:val="007404D2"/>
    <w:rsid w:val="007435CA"/>
    <w:rsid w:val="007448E2"/>
    <w:rsid w:val="0074568C"/>
    <w:rsid w:val="00745946"/>
    <w:rsid w:val="007463AF"/>
    <w:rsid w:val="007526AE"/>
    <w:rsid w:val="00753929"/>
    <w:rsid w:val="0075439B"/>
    <w:rsid w:val="00762560"/>
    <w:rsid w:val="00762D1F"/>
    <w:rsid w:val="007636E4"/>
    <w:rsid w:val="007640D0"/>
    <w:rsid w:val="00764AD1"/>
    <w:rsid w:val="00766763"/>
    <w:rsid w:val="007716EA"/>
    <w:rsid w:val="00774A71"/>
    <w:rsid w:val="00776026"/>
    <w:rsid w:val="00784547"/>
    <w:rsid w:val="007904F5"/>
    <w:rsid w:val="007912AD"/>
    <w:rsid w:val="00792020"/>
    <w:rsid w:val="00794254"/>
    <w:rsid w:val="00795CE0"/>
    <w:rsid w:val="007A2CD0"/>
    <w:rsid w:val="007A4058"/>
    <w:rsid w:val="007A4CE3"/>
    <w:rsid w:val="007A4ED6"/>
    <w:rsid w:val="007B2DB2"/>
    <w:rsid w:val="007B3814"/>
    <w:rsid w:val="007B4080"/>
    <w:rsid w:val="007B4430"/>
    <w:rsid w:val="007B5EFE"/>
    <w:rsid w:val="007C7DE1"/>
    <w:rsid w:val="007C7F40"/>
    <w:rsid w:val="007D186D"/>
    <w:rsid w:val="007D2A25"/>
    <w:rsid w:val="007D3180"/>
    <w:rsid w:val="007D60E9"/>
    <w:rsid w:val="007D6B76"/>
    <w:rsid w:val="007E0C6B"/>
    <w:rsid w:val="007E132D"/>
    <w:rsid w:val="007F1F87"/>
    <w:rsid w:val="007F5911"/>
    <w:rsid w:val="007F6203"/>
    <w:rsid w:val="007F6B57"/>
    <w:rsid w:val="00802FA9"/>
    <w:rsid w:val="0080639A"/>
    <w:rsid w:val="00806A05"/>
    <w:rsid w:val="00813107"/>
    <w:rsid w:val="008138B8"/>
    <w:rsid w:val="008138EB"/>
    <w:rsid w:val="008158DD"/>
    <w:rsid w:val="0081794D"/>
    <w:rsid w:val="00820010"/>
    <w:rsid w:val="0082217A"/>
    <w:rsid w:val="00823367"/>
    <w:rsid w:val="008233F3"/>
    <w:rsid w:val="00825821"/>
    <w:rsid w:val="00827B1D"/>
    <w:rsid w:val="008320D3"/>
    <w:rsid w:val="00832EBA"/>
    <w:rsid w:val="00833D05"/>
    <w:rsid w:val="00834AF3"/>
    <w:rsid w:val="00840DA8"/>
    <w:rsid w:val="00842356"/>
    <w:rsid w:val="0084390C"/>
    <w:rsid w:val="008440B8"/>
    <w:rsid w:val="00844F64"/>
    <w:rsid w:val="008468F8"/>
    <w:rsid w:val="00850E3A"/>
    <w:rsid w:val="00855078"/>
    <w:rsid w:val="0085610D"/>
    <w:rsid w:val="00857F83"/>
    <w:rsid w:val="008630F3"/>
    <w:rsid w:val="00866086"/>
    <w:rsid w:val="00867767"/>
    <w:rsid w:val="00870E26"/>
    <w:rsid w:val="00875462"/>
    <w:rsid w:val="00876A7C"/>
    <w:rsid w:val="00886D18"/>
    <w:rsid w:val="00895ED7"/>
    <w:rsid w:val="008964DD"/>
    <w:rsid w:val="008A081C"/>
    <w:rsid w:val="008A39F9"/>
    <w:rsid w:val="008A5550"/>
    <w:rsid w:val="008A561A"/>
    <w:rsid w:val="008A6699"/>
    <w:rsid w:val="008B0142"/>
    <w:rsid w:val="008B2AD7"/>
    <w:rsid w:val="008B4FB8"/>
    <w:rsid w:val="008B5317"/>
    <w:rsid w:val="008B6A54"/>
    <w:rsid w:val="008C26AD"/>
    <w:rsid w:val="008C2EC0"/>
    <w:rsid w:val="008C36DE"/>
    <w:rsid w:val="008C5FC9"/>
    <w:rsid w:val="008D194F"/>
    <w:rsid w:val="008D5BD5"/>
    <w:rsid w:val="008D74A4"/>
    <w:rsid w:val="008E009F"/>
    <w:rsid w:val="008E06D5"/>
    <w:rsid w:val="008E26D9"/>
    <w:rsid w:val="008E4EF8"/>
    <w:rsid w:val="008E7C3C"/>
    <w:rsid w:val="008F1613"/>
    <w:rsid w:val="008F2601"/>
    <w:rsid w:val="008F336F"/>
    <w:rsid w:val="008F406C"/>
    <w:rsid w:val="00902595"/>
    <w:rsid w:val="00902B6D"/>
    <w:rsid w:val="00902EEC"/>
    <w:rsid w:val="009040C7"/>
    <w:rsid w:val="009061F5"/>
    <w:rsid w:val="00912BE4"/>
    <w:rsid w:val="00914F25"/>
    <w:rsid w:val="00915135"/>
    <w:rsid w:val="009158DA"/>
    <w:rsid w:val="00917299"/>
    <w:rsid w:val="00917D38"/>
    <w:rsid w:val="00920D7C"/>
    <w:rsid w:val="00921F1A"/>
    <w:rsid w:val="009237CC"/>
    <w:rsid w:val="00924C9D"/>
    <w:rsid w:val="00924E57"/>
    <w:rsid w:val="009340A7"/>
    <w:rsid w:val="00934BAF"/>
    <w:rsid w:val="00935A76"/>
    <w:rsid w:val="00937DE7"/>
    <w:rsid w:val="00941047"/>
    <w:rsid w:val="00941E05"/>
    <w:rsid w:val="00942216"/>
    <w:rsid w:val="00942D23"/>
    <w:rsid w:val="0094645D"/>
    <w:rsid w:val="0094736B"/>
    <w:rsid w:val="00950303"/>
    <w:rsid w:val="009513BD"/>
    <w:rsid w:val="009536E5"/>
    <w:rsid w:val="00956C50"/>
    <w:rsid w:val="0095748B"/>
    <w:rsid w:val="00961EA2"/>
    <w:rsid w:val="00964924"/>
    <w:rsid w:val="009730D2"/>
    <w:rsid w:val="0097640F"/>
    <w:rsid w:val="00977C79"/>
    <w:rsid w:val="00977ED5"/>
    <w:rsid w:val="00984064"/>
    <w:rsid w:val="0098462A"/>
    <w:rsid w:val="009907B3"/>
    <w:rsid w:val="0099545B"/>
    <w:rsid w:val="00996442"/>
    <w:rsid w:val="00996BB2"/>
    <w:rsid w:val="00997316"/>
    <w:rsid w:val="009A3103"/>
    <w:rsid w:val="009A3675"/>
    <w:rsid w:val="009A3EC3"/>
    <w:rsid w:val="009A6BD0"/>
    <w:rsid w:val="009A7AB2"/>
    <w:rsid w:val="009B5BAD"/>
    <w:rsid w:val="009B697C"/>
    <w:rsid w:val="009C0298"/>
    <w:rsid w:val="009C7226"/>
    <w:rsid w:val="009C75DD"/>
    <w:rsid w:val="009D0916"/>
    <w:rsid w:val="009D4A50"/>
    <w:rsid w:val="009D4A96"/>
    <w:rsid w:val="009D4BFD"/>
    <w:rsid w:val="009E511F"/>
    <w:rsid w:val="009E699E"/>
    <w:rsid w:val="009E7310"/>
    <w:rsid w:val="009F0E8A"/>
    <w:rsid w:val="009F1199"/>
    <w:rsid w:val="009F1657"/>
    <w:rsid w:val="009F1B2A"/>
    <w:rsid w:val="009F46D8"/>
    <w:rsid w:val="009F5ED2"/>
    <w:rsid w:val="00A00167"/>
    <w:rsid w:val="00A002BA"/>
    <w:rsid w:val="00A02D19"/>
    <w:rsid w:val="00A03EB0"/>
    <w:rsid w:val="00A06B28"/>
    <w:rsid w:val="00A070EB"/>
    <w:rsid w:val="00A13139"/>
    <w:rsid w:val="00A138F6"/>
    <w:rsid w:val="00A13C6D"/>
    <w:rsid w:val="00A1796D"/>
    <w:rsid w:val="00A21927"/>
    <w:rsid w:val="00A2256B"/>
    <w:rsid w:val="00A22C9A"/>
    <w:rsid w:val="00A23B1B"/>
    <w:rsid w:val="00A242D2"/>
    <w:rsid w:val="00A255E4"/>
    <w:rsid w:val="00A31CE6"/>
    <w:rsid w:val="00A34645"/>
    <w:rsid w:val="00A3514E"/>
    <w:rsid w:val="00A35853"/>
    <w:rsid w:val="00A4122B"/>
    <w:rsid w:val="00A42D5C"/>
    <w:rsid w:val="00A44CB4"/>
    <w:rsid w:val="00A45317"/>
    <w:rsid w:val="00A473C1"/>
    <w:rsid w:val="00A53602"/>
    <w:rsid w:val="00A60DE5"/>
    <w:rsid w:val="00A60FA8"/>
    <w:rsid w:val="00A62087"/>
    <w:rsid w:val="00A64DDF"/>
    <w:rsid w:val="00A6620B"/>
    <w:rsid w:val="00A662C3"/>
    <w:rsid w:val="00A66403"/>
    <w:rsid w:val="00A67C27"/>
    <w:rsid w:val="00A70E9E"/>
    <w:rsid w:val="00A720E1"/>
    <w:rsid w:val="00A720FB"/>
    <w:rsid w:val="00A760BD"/>
    <w:rsid w:val="00A772B1"/>
    <w:rsid w:val="00A77FA9"/>
    <w:rsid w:val="00A80E37"/>
    <w:rsid w:val="00A84135"/>
    <w:rsid w:val="00A9221D"/>
    <w:rsid w:val="00A92C88"/>
    <w:rsid w:val="00A933D9"/>
    <w:rsid w:val="00A9479D"/>
    <w:rsid w:val="00AA33DC"/>
    <w:rsid w:val="00AA4310"/>
    <w:rsid w:val="00AB000C"/>
    <w:rsid w:val="00AC1CC6"/>
    <w:rsid w:val="00AC3430"/>
    <w:rsid w:val="00AC3DDC"/>
    <w:rsid w:val="00AD1090"/>
    <w:rsid w:val="00AD2B6C"/>
    <w:rsid w:val="00AD4B4B"/>
    <w:rsid w:val="00AD5039"/>
    <w:rsid w:val="00AE17FD"/>
    <w:rsid w:val="00AF3FFC"/>
    <w:rsid w:val="00AF45F4"/>
    <w:rsid w:val="00AF4C96"/>
    <w:rsid w:val="00B0443D"/>
    <w:rsid w:val="00B05343"/>
    <w:rsid w:val="00B07211"/>
    <w:rsid w:val="00B07E3D"/>
    <w:rsid w:val="00B10044"/>
    <w:rsid w:val="00B23D67"/>
    <w:rsid w:val="00B25A91"/>
    <w:rsid w:val="00B2640E"/>
    <w:rsid w:val="00B26AA4"/>
    <w:rsid w:val="00B27606"/>
    <w:rsid w:val="00B30541"/>
    <w:rsid w:val="00B3432C"/>
    <w:rsid w:val="00B36886"/>
    <w:rsid w:val="00B407E3"/>
    <w:rsid w:val="00B45C3D"/>
    <w:rsid w:val="00B45EF0"/>
    <w:rsid w:val="00B50502"/>
    <w:rsid w:val="00B5507D"/>
    <w:rsid w:val="00B600DD"/>
    <w:rsid w:val="00B663FE"/>
    <w:rsid w:val="00B6669A"/>
    <w:rsid w:val="00B67D64"/>
    <w:rsid w:val="00B704FA"/>
    <w:rsid w:val="00B71870"/>
    <w:rsid w:val="00B743C1"/>
    <w:rsid w:val="00B74DC7"/>
    <w:rsid w:val="00B75BD4"/>
    <w:rsid w:val="00B824C8"/>
    <w:rsid w:val="00B85A15"/>
    <w:rsid w:val="00B86D57"/>
    <w:rsid w:val="00B928F0"/>
    <w:rsid w:val="00B95612"/>
    <w:rsid w:val="00BA0E50"/>
    <w:rsid w:val="00BA31F7"/>
    <w:rsid w:val="00BA3F3E"/>
    <w:rsid w:val="00BA5952"/>
    <w:rsid w:val="00BB1012"/>
    <w:rsid w:val="00BB4890"/>
    <w:rsid w:val="00BB5861"/>
    <w:rsid w:val="00BB650A"/>
    <w:rsid w:val="00BD19D2"/>
    <w:rsid w:val="00BD4C6E"/>
    <w:rsid w:val="00BD6603"/>
    <w:rsid w:val="00BF42C8"/>
    <w:rsid w:val="00C00156"/>
    <w:rsid w:val="00C01BD0"/>
    <w:rsid w:val="00C0440F"/>
    <w:rsid w:val="00C06AA9"/>
    <w:rsid w:val="00C110A2"/>
    <w:rsid w:val="00C219E2"/>
    <w:rsid w:val="00C23C22"/>
    <w:rsid w:val="00C3083F"/>
    <w:rsid w:val="00C3464C"/>
    <w:rsid w:val="00C3508D"/>
    <w:rsid w:val="00C42A00"/>
    <w:rsid w:val="00C44765"/>
    <w:rsid w:val="00C45C20"/>
    <w:rsid w:val="00C464B2"/>
    <w:rsid w:val="00C46BF7"/>
    <w:rsid w:val="00C47963"/>
    <w:rsid w:val="00C543F7"/>
    <w:rsid w:val="00C57B61"/>
    <w:rsid w:val="00C6234E"/>
    <w:rsid w:val="00C643A9"/>
    <w:rsid w:val="00C66881"/>
    <w:rsid w:val="00C67B68"/>
    <w:rsid w:val="00C73317"/>
    <w:rsid w:val="00C75E67"/>
    <w:rsid w:val="00C75F55"/>
    <w:rsid w:val="00C76DEA"/>
    <w:rsid w:val="00C85C75"/>
    <w:rsid w:val="00CA2B88"/>
    <w:rsid w:val="00CA2C2E"/>
    <w:rsid w:val="00CA5CD7"/>
    <w:rsid w:val="00CA75CC"/>
    <w:rsid w:val="00CB0098"/>
    <w:rsid w:val="00CB34ED"/>
    <w:rsid w:val="00CB397A"/>
    <w:rsid w:val="00CB5B72"/>
    <w:rsid w:val="00CB7770"/>
    <w:rsid w:val="00CC0D0F"/>
    <w:rsid w:val="00CC1C36"/>
    <w:rsid w:val="00CC2F27"/>
    <w:rsid w:val="00CC32A1"/>
    <w:rsid w:val="00CC5F0A"/>
    <w:rsid w:val="00CD4360"/>
    <w:rsid w:val="00CE0BE8"/>
    <w:rsid w:val="00CE31FB"/>
    <w:rsid w:val="00CE35D9"/>
    <w:rsid w:val="00CE3B41"/>
    <w:rsid w:val="00CE3C1E"/>
    <w:rsid w:val="00CE7FEA"/>
    <w:rsid w:val="00CF75D6"/>
    <w:rsid w:val="00D00FA5"/>
    <w:rsid w:val="00D01F80"/>
    <w:rsid w:val="00D03279"/>
    <w:rsid w:val="00D05886"/>
    <w:rsid w:val="00D07B82"/>
    <w:rsid w:val="00D1454F"/>
    <w:rsid w:val="00D15EA7"/>
    <w:rsid w:val="00D22DA9"/>
    <w:rsid w:val="00D24FA8"/>
    <w:rsid w:val="00D2786A"/>
    <w:rsid w:val="00D306C9"/>
    <w:rsid w:val="00D30D80"/>
    <w:rsid w:val="00D312AF"/>
    <w:rsid w:val="00D317E3"/>
    <w:rsid w:val="00D33471"/>
    <w:rsid w:val="00D33A4F"/>
    <w:rsid w:val="00D3718E"/>
    <w:rsid w:val="00D37858"/>
    <w:rsid w:val="00D37C50"/>
    <w:rsid w:val="00D414E9"/>
    <w:rsid w:val="00D45E13"/>
    <w:rsid w:val="00D571E4"/>
    <w:rsid w:val="00D606AE"/>
    <w:rsid w:val="00D61A09"/>
    <w:rsid w:val="00D64229"/>
    <w:rsid w:val="00D646D5"/>
    <w:rsid w:val="00D65D12"/>
    <w:rsid w:val="00D65D70"/>
    <w:rsid w:val="00D71901"/>
    <w:rsid w:val="00D71ECE"/>
    <w:rsid w:val="00D75AE3"/>
    <w:rsid w:val="00D81CDA"/>
    <w:rsid w:val="00D91FF2"/>
    <w:rsid w:val="00D97D54"/>
    <w:rsid w:val="00DA62C9"/>
    <w:rsid w:val="00DA725A"/>
    <w:rsid w:val="00DB0E48"/>
    <w:rsid w:val="00DB1933"/>
    <w:rsid w:val="00DB3565"/>
    <w:rsid w:val="00DB3765"/>
    <w:rsid w:val="00DB37EE"/>
    <w:rsid w:val="00DB6BA7"/>
    <w:rsid w:val="00DC006A"/>
    <w:rsid w:val="00DC5E3B"/>
    <w:rsid w:val="00DD0E9D"/>
    <w:rsid w:val="00DD5324"/>
    <w:rsid w:val="00DD7E1C"/>
    <w:rsid w:val="00DE08E8"/>
    <w:rsid w:val="00DE0ED5"/>
    <w:rsid w:val="00DE0FCA"/>
    <w:rsid w:val="00DE3901"/>
    <w:rsid w:val="00DE3CB6"/>
    <w:rsid w:val="00DE6459"/>
    <w:rsid w:val="00DF0E7D"/>
    <w:rsid w:val="00E01A85"/>
    <w:rsid w:val="00E0275A"/>
    <w:rsid w:val="00E05989"/>
    <w:rsid w:val="00E0762A"/>
    <w:rsid w:val="00E13830"/>
    <w:rsid w:val="00E14E97"/>
    <w:rsid w:val="00E17A65"/>
    <w:rsid w:val="00E207F9"/>
    <w:rsid w:val="00E213E7"/>
    <w:rsid w:val="00E21423"/>
    <w:rsid w:val="00E23961"/>
    <w:rsid w:val="00E3191B"/>
    <w:rsid w:val="00E31D03"/>
    <w:rsid w:val="00E339C0"/>
    <w:rsid w:val="00E340A8"/>
    <w:rsid w:val="00E36FD2"/>
    <w:rsid w:val="00E42807"/>
    <w:rsid w:val="00E42857"/>
    <w:rsid w:val="00E42CD0"/>
    <w:rsid w:val="00E45791"/>
    <w:rsid w:val="00E5139F"/>
    <w:rsid w:val="00E51491"/>
    <w:rsid w:val="00E517E5"/>
    <w:rsid w:val="00E518C4"/>
    <w:rsid w:val="00E529BE"/>
    <w:rsid w:val="00E54C6F"/>
    <w:rsid w:val="00E56ED1"/>
    <w:rsid w:val="00E61FB8"/>
    <w:rsid w:val="00E625ED"/>
    <w:rsid w:val="00E6418D"/>
    <w:rsid w:val="00E668C4"/>
    <w:rsid w:val="00E67538"/>
    <w:rsid w:val="00E708D7"/>
    <w:rsid w:val="00E726E2"/>
    <w:rsid w:val="00E73BD5"/>
    <w:rsid w:val="00E80A93"/>
    <w:rsid w:val="00E8326C"/>
    <w:rsid w:val="00E83281"/>
    <w:rsid w:val="00E91759"/>
    <w:rsid w:val="00E95381"/>
    <w:rsid w:val="00E967F7"/>
    <w:rsid w:val="00EA0142"/>
    <w:rsid w:val="00EA0AEC"/>
    <w:rsid w:val="00EA578F"/>
    <w:rsid w:val="00EA65E9"/>
    <w:rsid w:val="00EB2C86"/>
    <w:rsid w:val="00EB6259"/>
    <w:rsid w:val="00EB6711"/>
    <w:rsid w:val="00EC1C50"/>
    <w:rsid w:val="00EC480A"/>
    <w:rsid w:val="00EC7120"/>
    <w:rsid w:val="00ED14F0"/>
    <w:rsid w:val="00ED3823"/>
    <w:rsid w:val="00ED3F94"/>
    <w:rsid w:val="00ED4D31"/>
    <w:rsid w:val="00ED4E8C"/>
    <w:rsid w:val="00ED5E62"/>
    <w:rsid w:val="00EE1A12"/>
    <w:rsid w:val="00EE325A"/>
    <w:rsid w:val="00EE4A87"/>
    <w:rsid w:val="00EE4D36"/>
    <w:rsid w:val="00EF1D36"/>
    <w:rsid w:val="00EF496F"/>
    <w:rsid w:val="00EF7743"/>
    <w:rsid w:val="00F06E23"/>
    <w:rsid w:val="00F15136"/>
    <w:rsid w:val="00F203FB"/>
    <w:rsid w:val="00F2115B"/>
    <w:rsid w:val="00F211C0"/>
    <w:rsid w:val="00F21AF0"/>
    <w:rsid w:val="00F237C7"/>
    <w:rsid w:val="00F23DFB"/>
    <w:rsid w:val="00F24B76"/>
    <w:rsid w:val="00F24E8A"/>
    <w:rsid w:val="00F30B23"/>
    <w:rsid w:val="00F32D3E"/>
    <w:rsid w:val="00F331B0"/>
    <w:rsid w:val="00F35313"/>
    <w:rsid w:val="00F35679"/>
    <w:rsid w:val="00F358FA"/>
    <w:rsid w:val="00F36434"/>
    <w:rsid w:val="00F3685B"/>
    <w:rsid w:val="00F36DE8"/>
    <w:rsid w:val="00F376D1"/>
    <w:rsid w:val="00F37832"/>
    <w:rsid w:val="00F37E81"/>
    <w:rsid w:val="00F436B2"/>
    <w:rsid w:val="00F43A10"/>
    <w:rsid w:val="00F43DBC"/>
    <w:rsid w:val="00F45147"/>
    <w:rsid w:val="00F45BF3"/>
    <w:rsid w:val="00F47D5C"/>
    <w:rsid w:val="00F51DBD"/>
    <w:rsid w:val="00F528CF"/>
    <w:rsid w:val="00F544E9"/>
    <w:rsid w:val="00F60911"/>
    <w:rsid w:val="00F6286E"/>
    <w:rsid w:val="00F63361"/>
    <w:rsid w:val="00F67603"/>
    <w:rsid w:val="00F7056D"/>
    <w:rsid w:val="00F778C5"/>
    <w:rsid w:val="00F822D1"/>
    <w:rsid w:val="00F8688F"/>
    <w:rsid w:val="00F87A27"/>
    <w:rsid w:val="00F9087F"/>
    <w:rsid w:val="00F92D50"/>
    <w:rsid w:val="00F9336A"/>
    <w:rsid w:val="00F95627"/>
    <w:rsid w:val="00FA4E68"/>
    <w:rsid w:val="00FA52DA"/>
    <w:rsid w:val="00FB20B7"/>
    <w:rsid w:val="00FB557F"/>
    <w:rsid w:val="00FC0EE1"/>
    <w:rsid w:val="00FC21CC"/>
    <w:rsid w:val="00FC2F4C"/>
    <w:rsid w:val="00FC51E1"/>
    <w:rsid w:val="00FD255A"/>
    <w:rsid w:val="00FD4679"/>
    <w:rsid w:val="00FD74C1"/>
    <w:rsid w:val="00FD7EDF"/>
    <w:rsid w:val="00FE2359"/>
    <w:rsid w:val="00FE2BBA"/>
    <w:rsid w:val="00FE2D41"/>
    <w:rsid w:val="00FE500A"/>
    <w:rsid w:val="00FE793D"/>
    <w:rsid w:val="00FE7ED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075C0C8"/>
  <w15:docId w15:val="{3C824EC1-5C9F-4E03-8EEF-539FB1C85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paragraph" w:styleId="10">
    <w:name w:val="heading 1"/>
    <w:basedOn w:val="a"/>
    <w:next w:val="11"/>
    <w:link w:val="12"/>
    <w:qFormat/>
    <w:rsid w:val="00004A7D"/>
    <w:pPr>
      <w:keepNext/>
      <w:numPr>
        <w:numId w:val="18"/>
      </w:numPr>
      <w:spacing w:before="120" w:after="60" w:line="360" w:lineRule="auto"/>
      <w:ind w:hanging="784"/>
      <w:contextualSpacing/>
      <w:outlineLvl w:val="0"/>
    </w:pPr>
    <w:rPr>
      <w:rFonts w:ascii="Times New Roman" w:eastAsia="Times New Roman" w:hAnsi="Times New Roman"/>
      <w:b/>
      <w:bCs/>
      <w:color w:val="auto"/>
      <w:sz w:val="28"/>
      <w:szCs w:val="28"/>
      <w:u w:val="single"/>
      <w:lang w:eastAsia="he-IL"/>
    </w:rPr>
  </w:style>
  <w:style w:type="paragraph" w:styleId="20">
    <w:name w:val="heading 2"/>
    <w:basedOn w:val="a"/>
    <w:next w:val="21"/>
    <w:link w:val="22"/>
    <w:unhideWhenUsed/>
    <w:qFormat/>
    <w:rsid w:val="00D61A09"/>
    <w:pPr>
      <w:numPr>
        <w:ilvl w:val="1"/>
        <w:numId w:val="18"/>
      </w:numPr>
      <w:tabs>
        <w:tab w:val="clear" w:pos="1134"/>
        <w:tab w:val="num" w:pos="565"/>
      </w:tabs>
      <w:spacing w:after="0" w:line="360" w:lineRule="auto"/>
      <w:ind w:left="565" w:right="924" w:hanging="425"/>
      <w:outlineLvl w:val="1"/>
    </w:pPr>
    <w:rPr>
      <w:rFonts w:ascii="Times New Roman" w:eastAsia="Times New Roman" w:hAnsi="Times New Roman"/>
      <w:b/>
      <w:bCs/>
      <w:color w:val="auto"/>
      <w:lang w:eastAsia="he-IL"/>
    </w:rPr>
  </w:style>
  <w:style w:type="paragraph" w:styleId="31">
    <w:name w:val="heading 3"/>
    <w:basedOn w:val="30"/>
    <w:next w:val="310"/>
    <w:link w:val="32"/>
    <w:unhideWhenUsed/>
    <w:qFormat/>
    <w:rsid w:val="00667529"/>
    <w:pPr>
      <w:ind w:left="993"/>
      <w:outlineLvl w:val="2"/>
    </w:pPr>
    <w:rPr>
      <w:b/>
      <w:bCs/>
    </w:rPr>
  </w:style>
  <w:style w:type="paragraph" w:styleId="40">
    <w:name w:val="heading 4"/>
    <w:basedOn w:val="4"/>
    <w:next w:val="a"/>
    <w:link w:val="41"/>
    <w:unhideWhenUsed/>
    <w:qFormat/>
    <w:rsid w:val="00667529"/>
    <w:pPr>
      <w:outlineLvl w:val="3"/>
    </w:pPr>
    <w:rPr>
      <w:b/>
      <w:bCs/>
    </w:rPr>
  </w:style>
  <w:style w:type="paragraph" w:styleId="50">
    <w:name w:val="heading 5"/>
    <w:basedOn w:val="5"/>
    <w:next w:val="a"/>
    <w:link w:val="51"/>
    <w:qFormat/>
    <w:rsid w:val="00381FB5"/>
    <w:pPr>
      <w:ind w:left="2232" w:hanging="792"/>
      <w:outlineLvl w:val="4"/>
    </w:pPr>
    <w:rPr>
      <w:b/>
      <w:bCs/>
    </w:rPr>
  </w:style>
  <w:style w:type="paragraph" w:styleId="60">
    <w:name w:val="heading 6"/>
    <w:basedOn w:val="50"/>
    <w:next w:val="a"/>
    <w:link w:val="61"/>
    <w:unhideWhenUsed/>
    <w:qFormat/>
    <w:rsid w:val="00352CAF"/>
    <w:pPr>
      <w:numPr>
        <w:ilvl w:val="0"/>
        <w:numId w:val="0"/>
      </w:numPr>
      <w:tabs>
        <w:tab w:val="num" w:pos="2945"/>
      </w:tabs>
      <w:ind w:left="2232" w:hanging="792"/>
      <w:outlineLvl w:val="5"/>
    </w:pPr>
  </w:style>
  <w:style w:type="paragraph" w:styleId="7">
    <w:name w:val="heading 7"/>
    <w:basedOn w:val="a"/>
    <w:next w:val="a"/>
    <w:link w:val="70"/>
    <w:unhideWhenUsed/>
    <w:qFormat/>
    <w:rsid w:val="00495BE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495BE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qFormat/>
    <w:rsid w:val="00977C79"/>
    <w:pPr>
      <w:keepNext/>
      <w:spacing w:before="60" w:after="0" w:line="240" w:lineRule="auto"/>
      <w:ind w:left="567"/>
      <w:jc w:val="both"/>
      <w:outlineLvl w:val="8"/>
    </w:pPr>
    <w:rPr>
      <w:rFonts w:ascii="Times New Roman" w:eastAsia="Times New Roman" w:hAnsi="Times New Roman"/>
      <w:b/>
      <w:bCs/>
      <w:color w:val="auto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3">
    <w:name w:val="סיעוף 1"/>
    <w:basedOn w:val="10"/>
    <w:rsid w:val="00D61A09"/>
    <w:pPr>
      <w:ind w:left="281" w:hanging="283"/>
    </w:pPr>
    <w:rPr>
      <w:b w:val="0"/>
      <w:bCs w:val="0"/>
      <w:sz w:val="24"/>
      <w:szCs w:val="24"/>
      <w:u w:val="none"/>
    </w:rPr>
  </w:style>
  <w:style w:type="paragraph" w:customStyle="1" w:styleId="23">
    <w:name w:val="סיעוף 2"/>
    <w:basedOn w:val="20"/>
    <w:rsid w:val="00D61A09"/>
    <w:pPr>
      <w:tabs>
        <w:tab w:val="clear" w:pos="565"/>
        <w:tab w:val="num" w:pos="848"/>
        <w:tab w:val="left" w:pos="990"/>
      </w:tabs>
      <w:ind w:left="848" w:right="0" w:hanging="708"/>
    </w:pPr>
    <w:rPr>
      <w:b w:val="0"/>
      <w:bCs w:val="0"/>
    </w:rPr>
  </w:style>
  <w:style w:type="paragraph" w:customStyle="1" w:styleId="30">
    <w:name w:val="סיעוף 3"/>
    <w:basedOn w:val="23"/>
    <w:rsid w:val="00D61A09"/>
    <w:pPr>
      <w:numPr>
        <w:ilvl w:val="2"/>
      </w:numPr>
      <w:tabs>
        <w:tab w:val="clear" w:pos="1758"/>
        <w:tab w:val="num" w:pos="990"/>
      </w:tabs>
      <w:ind w:left="990" w:hanging="709"/>
    </w:pPr>
  </w:style>
  <w:style w:type="paragraph" w:customStyle="1" w:styleId="4">
    <w:name w:val="סיעוף 4"/>
    <w:basedOn w:val="30"/>
    <w:rsid w:val="00D61A09"/>
    <w:pPr>
      <w:numPr>
        <w:ilvl w:val="3"/>
      </w:numPr>
      <w:tabs>
        <w:tab w:val="clear" w:pos="1983"/>
        <w:tab w:val="num" w:pos="1699"/>
      </w:tabs>
      <w:ind w:left="1415" w:hanging="992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character" w:styleId="ad">
    <w:name w:val="Strong"/>
    <w:basedOn w:val="a0"/>
    <w:uiPriority w:val="22"/>
    <w:qFormat/>
    <w:rsid w:val="00E73BD5"/>
    <w:rPr>
      <w:b/>
      <w:bCs/>
    </w:rPr>
  </w:style>
  <w:style w:type="character" w:customStyle="1" w:styleId="51">
    <w:name w:val="כותרת 5 תו"/>
    <w:basedOn w:val="a0"/>
    <w:link w:val="50"/>
    <w:rsid w:val="00381FB5"/>
    <w:rPr>
      <w:rFonts w:ascii="Times New Roman" w:eastAsia="Times New Roman" w:hAnsi="Times New Roman"/>
      <w:b/>
      <w:bCs/>
      <w:color w:val="auto"/>
      <w:sz w:val="22"/>
      <w:szCs w:val="22"/>
      <w:lang w:eastAsia="he-IL"/>
    </w:rPr>
  </w:style>
  <w:style w:type="character" w:customStyle="1" w:styleId="ac">
    <w:name w:val="פיסקת רשימה תו"/>
    <w:basedOn w:val="a0"/>
    <w:link w:val="ab"/>
    <w:uiPriority w:val="34"/>
    <w:locked/>
    <w:rsid w:val="00366ABC"/>
  </w:style>
  <w:style w:type="character" w:styleId="ae">
    <w:name w:val="annotation reference"/>
    <w:uiPriority w:val="99"/>
    <w:semiHidden/>
    <w:unhideWhenUsed/>
    <w:rsid w:val="005B20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B2058"/>
    <w:pPr>
      <w:spacing w:before="6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he-IL"/>
    </w:rPr>
  </w:style>
  <w:style w:type="character" w:customStyle="1" w:styleId="af0">
    <w:name w:val="טקסט הערה תו"/>
    <w:basedOn w:val="a0"/>
    <w:link w:val="af"/>
    <w:uiPriority w:val="99"/>
    <w:semiHidden/>
    <w:rsid w:val="005B2058"/>
    <w:rPr>
      <w:rFonts w:ascii="Times New Roman" w:eastAsia="Times New Roman" w:hAnsi="Times New Roman" w:cs="Times New Roman"/>
      <w:color w:val="auto"/>
      <w:sz w:val="20"/>
      <w:szCs w:val="20"/>
      <w:lang w:eastAsia="he-IL"/>
    </w:rPr>
  </w:style>
  <w:style w:type="paragraph" w:styleId="af1">
    <w:name w:val="Body Text"/>
    <w:basedOn w:val="a"/>
    <w:link w:val="af2"/>
    <w:semiHidden/>
    <w:rsid w:val="009C7226"/>
    <w:pPr>
      <w:spacing w:before="60" w:after="0" w:line="240" w:lineRule="auto"/>
      <w:jc w:val="both"/>
    </w:pPr>
    <w:rPr>
      <w:rFonts w:ascii="Times New Roman" w:eastAsia="Times New Roman" w:hAnsi="Times New Roman"/>
      <w:color w:val="FF0000"/>
      <w:lang w:eastAsia="he-IL"/>
    </w:rPr>
  </w:style>
  <w:style w:type="character" w:customStyle="1" w:styleId="af2">
    <w:name w:val="גוף טקסט תו"/>
    <w:basedOn w:val="a0"/>
    <w:link w:val="af1"/>
    <w:semiHidden/>
    <w:rsid w:val="009C7226"/>
    <w:rPr>
      <w:rFonts w:ascii="Times New Roman" w:eastAsia="Times New Roman" w:hAnsi="Times New Roman"/>
      <w:color w:val="FF0000"/>
      <w:lang w:eastAsia="he-IL"/>
    </w:rPr>
  </w:style>
  <w:style w:type="table" w:customStyle="1" w:styleId="210">
    <w:name w:val="טבלה רגילה 21"/>
    <w:basedOn w:val="a1"/>
    <w:uiPriority w:val="42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0">
    <w:name w:val="טבלה רגילה 11"/>
    <w:basedOn w:val="a1"/>
    <w:uiPriority w:val="41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">
    <w:name w:val="רשת טבלה בהירה1"/>
    <w:basedOn w:val="a1"/>
    <w:uiPriority w:val="40"/>
    <w:rsid w:val="007B2D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11">
    <w:name w:val="טבלת רשת 1 בהירה - הדגשה 11"/>
    <w:basedOn w:val="a1"/>
    <w:uiPriority w:val="46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-21">
    <w:name w:val="טבלת רשת 4 - הדגשה 21"/>
    <w:basedOn w:val="a1"/>
    <w:uiPriority w:val="49"/>
    <w:rsid w:val="007B2DB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4-11">
    <w:name w:val="טבלת רשת 4 - הדגשה 11"/>
    <w:basedOn w:val="a1"/>
    <w:uiPriority w:val="49"/>
    <w:rsid w:val="0070640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טבלת רשת 6 צבעונית - הדגשה 11"/>
    <w:basedOn w:val="a1"/>
    <w:uiPriority w:val="51"/>
    <w:rsid w:val="00706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11">
    <w:name w:val="טבלת רשת 2 - הדגשה 11"/>
    <w:basedOn w:val="a1"/>
    <w:uiPriority w:val="47"/>
    <w:rsid w:val="00706405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61">
    <w:name w:val="כותרת 6 תו"/>
    <w:basedOn w:val="a0"/>
    <w:link w:val="60"/>
    <w:rsid w:val="00352CAF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70">
    <w:name w:val="כותרת 7 תו"/>
    <w:basedOn w:val="a0"/>
    <w:link w:val="7"/>
    <w:rsid w:val="00495B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כותרת 8 תו"/>
    <w:basedOn w:val="a0"/>
    <w:link w:val="8"/>
    <w:rsid w:val="00495B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3">
    <w:name w:val="Block Text"/>
    <w:basedOn w:val="a"/>
    <w:semiHidden/>
    <w:rsid w:val="00495BE5"/>
    <w:pPr>
      <w:spacing w:before="60" w:after="0" w:line="240" w:lineRule="auto"/>
      <w:ind w:left="916" w:right="627" w:hanging="912"/>
    </w:pPr>
    <w:rPr>
      <w:rFonts w:ascii="Times New Roman" w:eastAsia="Times New Roman" w:hAnsi="Times New Roman"/>
      <w:color w:val="auto"/>
      <w:lang w:eastAsia="he-IL"/>
    </w:rPr>
  </w:style>
  <w:style w:type="paragraph" w:styleId="af4">
    <w:name w:val="Title"/>
    <w:basedOn w:val="a"/>
    <w:link w:val="15"/>
    <w:qFormat/>
    <w:rsid w:val="003618B2"/>
    <w:pPr>
      <w:jc w:val="center"/>
    </w:pPr>
    <w:rPr>
      <w:b/>
      <w:bCs/>
      <w:u w:val="single"/>
    </w:rPr>
  </w:style>
  <w:style w:type="character" w:customStyle="1" w:styleId="af5">
    <w:name w:val="כותרת טקסט תו"/>
    <w:basedOn w:val="a0"/>
    <w:rsid w:val="00495BE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5">
    <w:name w:val="כותרת טקסט תו1"/>
    <w:basedOn w:val="a0"/>
    <w:link w:val="af4"/>
    <w:rsid w:val="003618B2"/>
    <w:rPr>
      <w:b/>
      <w:bCs/>
      <w:u w:val="single"/>
    </w:rPr>
  </w:style>
  <w:style w:type="paragraph" w:styleId="af6">
    <w:name w:val="No Spacing"/>
    <w:uiPriority w:val="1"/>
    <w:qFormat/>
    <w:rsid w:val="00495BE5"/>
    <w:pPr>
      <w:bidi/>
      <w:spacing w:after="0" w:line="240" w:lineRule="auto"/>
    </w:pPr>
    <w:rPr>
      <w:rFonts w:ascii="Calibri" w:eastAsia="Calibri" w:hAnsi="Calibri"/>
      <w:color w:val="000000"/>
    </w:rPr>
  </w:style>
  <w:style w:type="paragraph" w:customStyle="1" w:styleId="Normal7">
    <w:name w:val="Normal7"/>
    <w:basedOn w:val="a"/>
    <w:rsid w:val="00495BE5"/>
    <w:pPr>
      <w:spacing w:before="120" w:after="0" w:line="320" w:lineRule="exact"/>
      <w:jc w:val="both"/>
    </w:pPr>
    <w:rPr>
      <w:rFonts w:ascii="Times New Roman" w:eastAsia="Times New Roman" w:hAnsi="Times New Roman"/>
      <w:color w:val="auto"/>
      <w:sz w:val="22"/>
      <w:lang w:eastAsia="he-IL"/>
    </w:rPr>
  </w:style>
  <w:style w:type="table" w:styleId="af7">
    <w:name w:val="Table Grid"/>
    <w:basedOn w:val="a1"/>
    <w:uiPriority w:val="39"/>
    <w:rsid w:val="009A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annotation subject"/>
    <w:basedOn w:val="af"/>
    <w:next w:val="af"/>
    <w:link w:val="af9"/>
    <w:uiPriority w:val="99"/>
    <w:semiHidden/>
    <w:unhideWhenUsed/>
    <w:rsid w:val="007D186D"/>
    <w:pPr>
      <w:spacing w:before="0" w:after="200"/>
    </w:pPr>
    <w:rPr>
      <w:rFonts w:asciiTheme="minorHAnsi" w:eastAsiaTheme="minorHAnsi" w:hAnsiTheme="minorHAnsi" w:cs="David"/>
      <w:b/>
      <w:bCs/>
      <w:color w:val="000000" w:themeColor="text1"/>
      <w:lang w:eastAsia="en-US"/>
    </w:rPr>
  </w:style>
  <w:style w:type="character" w:customStyle="1" w:styleId="af9">
    <w:name w:val="נושא הערה תו"/>
    <w:basedOn w:val="af0"/>
    <w:link w:val="af8"/>
    <w:uiPriority w:val="99"/>
    <w:semiHidden/>
    <w:rsid w:val="007D186D"/>
    <w:rPr>
      <w:rFonts w:ascii="Times New Roman" w:eastAsia="Times New Roman" w:hAnsi="Times New Roman" w:cs="Times New Roman"/>
      <w:b/>
      <w:bCs/>
      <w:color w:val="auto"/>
      <w:sz w:val="20"/>
      <w:szCs w:val="20"/>
      <w:lang w:eastAsia="he-IL"/>
    </w:rPr>
  </w:style>
  <w:style w:type="character" w:styleId="Hyperlink">
    <w:name w:val="Hyperlink"/>
    <w:basedOn w:val="a0"/>
    <w:uiPriority w:val="99"/>
    <w:unhideWhenUsed/>
    <w:rsid w:val="00977ED5"/>
    <w:rPr>
      <w:color w:val="0563C1"/>
      <w:u w:val="single"/>
    </w:rPr>
  </w:style>
  <w:style w:type="character" w:customStyle="1" w:styleId="12">
    <w:name w:val="כותרת 1 תו"/>
    <w:basedOn w:val="a0"/>
    <w:link w:val="10"/>
    <w:rsid w:val="00004A7D"/>
    <w:rPr>
      <w:rFonts w:ascii="Times New Roman" w:eastAsia="Times New Roman" w:hAnsi="Times New Roman"/>
      <w:b/>
      <w:bCs/>
      <w:color w:val="auto"/>
      <w:sz w:val="28"/>
      <w:szCs w:val="28"/>
      <w:u w:val="single"/>
      <w:lang w:eastAsia="he-IL"/>
    </w:rPr>
  </w:style>
  <w:style w:type="character" w:customStyle="1" w:styleId="22">
    <w:name w:val="כותרת 2 תו"/>
    <w:basedOn w:val="a0"/>
    <w:link w:val="20"/>
    <w:rsid w:val="00D61A09"/>
    <w:rPr>
      <w:rFonts w:ascii="Times New Roman" w:eastAsia="Times New Roman" w:hAnsi="Times New Roman"/>
      <w:b/>
      <w:bCs/>
      <w:color w:val="auto"/>
      <w:lang w:eastAsia="he-IL"/>
    </w:rPr>
  </w:style>
  <w:style w:type="paragraph" w:customStyle="1" w:styleId="Normal3">
    <w:name w:val="Normal3"/>
    <w:basedOn w:val="a"/>
    <w:qFormat/>
    <w:rsid w:val="00DE08E8"/>
    <w:pPr>
      <w:keepLines/>
      <w:spacing w:after="0" w:line="360" w:lineRule="auto"/>
      <w:ind w:left="1332"/>
      <w:jc w:val="both"/>
    </w:pPr>
    <w:rPr>
      <w:rFonts w:ascii="Times New Roman" w:eastAsia="Times New Roman" w:hAnsi="Times New Roman"/>
      <w:color w:val="auto"/>
    </w:rPr>
  </w:style>
  <w:style w:type="paragraph" w:customStyle="1" w:styleId="1">
    <w:name w:val="מספור 1"/>
    <w:basedOn w:val="a"/>
    <w:next w:val="a"/>
    <w:uiPriority w:val="99"/>
    <w:rsid w:val="00402658"/>
    <w:pPr>
      <w:numPr>
        <w:numId w:val="1"/>
      </w:numPr>
      <w:spacing w:before="240" w:after="0" w:line="360" w:lineRule="auto"/>
      <w:jc w:val="both"/>
    </w:pPr>
    <w:rPr>
      <w:rFonts w:ascii="Times New Roman" w:eastAsia="Times New Roman" w:hAnsi="Times New Roman" w:cs="Narkisim"/>
      <w:b/>
      <w:bCs/>
      <w:color w:val="auto"/>
      <w:sz w:val="32"/>
      <w:szCs w:val="32"/>
      <w:lang w:eastAsia="he-IL"/>
    </w:rPr>
  </w:style>
  <w:style w:type="paragraph" w:customStyle="1" w:styleId="52">
    <w:name w:val="טקסט5"/>
    <w:basedOn w:val="a"/>
    <w:qFormat/>
    <w:rsid w:val="00823367"/>
    <w:pPr>
      <w:spacing w:after="120" w:line="300" w:lineRule="atLeast"/>
      <w:ind w:left="794" w:right="567"/>
      <w:jc w:val="both"/>
    </w:pPr>
    <w:rPr>
      <w:rFonts w:ascii="Times New Roman" w:eastAsia="Times New Roman" w:hAnsi="Times New Roman"/>
      <w:color w:val="auto"/>
      <w:lang w:eastAsia="he-IL"/>
    </w:rPr>
  </w:style>
  <w:style w:type="paragraph" w:styleId="afa">
    <w:name w:val="Revision"/>
    <w:hidden/>
    <w:uiPriority w:val="99"/>
    <w:semiHidden/>
    <w:rsid w:val="008E26D9"/>
    <w:pPr>
      <w:spacing w:after="0" w:line="240" w:lineRule="auto"/>
    </w:pPr>
  </w:style>
  <w:style w:type="paragraph" w:customStyle="1" w:styleId="RonnyBase">
    <w:name w:val="RonnyBase"/>
    <w:link w:val="RonnyBase1"/>
    <w:rsid w:val="00F6286E"/>
    <w:pPr>
      <w:keepLines/>
      <w:bidi/>
      <w:spacing w:before="120" w:after="0" w:line="240" w:lineRule="auto"/>
      <w:jc w:val="both"/>
    </w:pPr>
    <w:rPr>
      <w:rFonts w:ascii="Times New Roman" w:eastAsia="Times New Roman" w:hAnsi="Times New Roman"/>
      <w:color w:val="auto"/>
      <w:sz w:val="22"/>
      <w:szCs w:val="22"/>
    </w:rPr>
  </w:style>
  <w:style w:type="character" w:customStyle="1" w:styleId="RonnyBase1">
    <w:name w:val="RonnyBase תו1"/>
    <w:link w:val="RonnyBase"/>
    <w:rsid w:val="00F6286E"/>
    <w:rPr>
      <w:rFonts w:ascii="Times New Roman" w:eastAsia="Times New Roman" w:hAnsi="Times New Roman"/>
      <w:color w:val="auto"/>
      <w:sz w:val="22"/>
      <w:szCs w:val="22"/>
    </w:rPr>
  </w:style>
  <w:style w:type="character" w:customStyle="1" w:styleId="afb">
    <w:name w:val="טקסט בסיסי תו"/>
    <w:link w:val="afc"/>
    <w:rsid w:val="00F6286E"/>
    <w:rPr>
      <w:rFonts w:cs="Narkisim"/>
    </w:rPr>
  </w:style>
  <w:style w:type="paragraph" w:customStyle="1" w:styleId="afc">
    <w:name w:val="טקסט בסיסי"/>
    <w:link w:val="afb"/>
    <w:rsid w:val="00F6286E"/>
    <w:pPr>
      <w:keepLines/>
      <w:bidi/>
      <w:spacing w:before="100" w:beforeAutospacing="1" w:after="240" w:line="320" w:lineRule="atLeast"/>
    </w:pPr>
    <w:rPr>
      <w:rFonts w:cs="Narkisim"/>
    </w:rPr>
  </w:style>
  <w:style w:type="paragraph" w:customStyle="1" w:styleId="42">
    <w:name w:val="ממוספר 4"/>
    <w:basedOn w:val="a"/>
    <w:link w:val="43"/>
    <w:qFormat/>
    <w:rsid w:val="00F37E81"/>
    <w:pPr>
      <w:tabs>
        <w:tab w:val="left" w:pos="1334"/>
        <w:tab w:val="left" w:pos="1759"/>
      </w:tabs>
      <w:snapToGrid w:val="0"/>
      <w:spacing w:before="240" w:after="240" w:line="360" w:lineRule="auto"/>
      <w:outlineLvl w:val="1"/>
    </w:pPr>
    <w:rPr>
      <w:rFonts w:ascii="Times New Roman" w:eastAsia="Times New Roman" w:hAnsi="Times New Roman"/>
      <w:color w:val="auto"/>
    </w:rPr>
  </w:style>
  <w:style w:type="character" w:customStyle="1" w:styleId="43">
    <w:name w:val="ממוספר 4 תו"/>
    <w:link w:val="42"/>
    <w:rsid w:val="00F37E81"/>
    <w:rPr>
      <w:rFonts w:ascii="Times New Roman" w:eastAsia="Times New Roman" w:hAnsi="Times New Roman"/>
      <w:color w:val="auto"/>
    </w:rPr>
  </w:style>
  <w:style w:type="character" w:customStyle="1" w:styleId="32">
    <w:name w:val="כותרת 3 תו"/>
    <w:basedOn w:val="a0"/>
    <w:link w:val="31"/>
    <w:rsid w:val="00667529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41">
    <w:name w:val="כותרת 4 תו"/>
    <w:basedOn w:val="a0"/>
    <w:link w:val="40"/>
    <w:rsid w:val="00667529"/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90">
    <w:name w:val="כותרת 9 תו"/>
    <w:basedOn w:val="a0"/>
    <w:link w:val="9"/>
    <w:rsid w:val="00977C79"/>
    <w:rPr>
      <w:rFonts w:ascii="Times New Roman" w:eastAsia="Times New Roman" w:hAnsi="Times New Roman"/>
      <w:b/>
      <w:bCs/>
      <w:color w:val="auto"/>
      <w:lang w:eastAsia="he-IL"/>
    </w:rPr>
  </w:style>
  <w:style w:type="character" w:styleId="afd">
    <w:name w:val="page number"/>
    <w:basedOn w:val="a0"/>
    <w:semiHidden/>
    <w:rsid w:val="00977C79"/>
  </w:style>
  <w:style w:type="paragraph" w:styleId="afe">
    <w:name w:val="Body Text Indent"/>
    <w:basedOn w:val="a"/>
    <w:link w:val="aff"/>
    <w:semiHidden/>
    <w:rsid w:val="00977C79"/>
    <w:pPr>
      <w:spacing w:before="60" w:after="0" w:line="240" w:lineRule="auto"/>
      <w:ind w:left="1695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aff">
    <w:name w:val="כניסה בגוף טקסט תו"/>
    <w:basedOn w:val="a0"/>
    <w:link w:val="afe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24">
    <w:name w:val="Body Text Indent 2"/>
    <w:basedOn w:val="a"/>
    <w:link w:val="25"/>
    <w:semiHidden/>
    <w:rsid w:val="00977C79"/>
    <w:pPr>
      <w:spacing w:before="60" w:after="0" w:line="240" w:lineRule="auto"/>
      <w:ind w:left="930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25">
    <w:name w:val="כניסה בגוף טקסט 2 תו"/>
    <w:basedOn w:val="a0"/>
    <w:link w:val="24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33">
    <w:name w:val="Body Text Indent 3"/>
    <w:basedOn w:val="a"/>
    <w:link w:val="34"/>
    <w:semiHidden/>
    <w:rsid w:val="00977C79"/>
    <w:pPr>
      <w:spacing w:before="60" w:after="0" w:line="240" w:lineRule="auto"/>
      <w:ind w:left="930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character" w:customStyle="1" w:styleId="34">
    <w:name w:val="כניסה בגוף טקסט 3 תו"/>
    <w:basedOn w:val="a0"/>
    <w:link w:val="33"/>
    <w:semiHidden/>
    <w:rsid w:val="00977C79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11">
    <w:name w:val="גוף טקסט 1"/>
    <w:basedOn w:val="a"/>
    <w:qFormat/>
    <w:rsid w:val="00977C79"/>
    <w:pPr>
      <w:spacing w:before="60" w:after="0" w:line="360" w:lineRule="auto"/>
      <w:ind w:left="310"/>
      <w:jc w:val="both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21">
    <w:name w:val="גוף טקסט 21"/>
    <w:basedOn w:val="20"/>
    <w:qFormat/>
    <w:rsid w:val="007F6203"/>
    <w:pPr>
      <w:numPr>
        <w:ilvl w:val="0"/>
        <w:numId w:val="0"/>
      </w:numPr>
      <w:ind w:left="565" w:right="0"/>
    </w:pPr>
    <w:rPr>
      <w:b w:val="0"/>
      <w:bCs w:val="0"/>
      <w:sz w:val="22"/>
      <w:szCs w:val="22"/>
    </w:rPr>
  </w:style>
  <w:style w:type="paragraph" w:customStyle="1" w:styleId="310">
    <w:name w:val="גוף טקסט 31"/>
    <w:basedOn w:val="a"/>
    <w:qFormat/>
    <w:rsid w:val="00533BE4"/>
    <w:pPr>
      <w:spacing w:after="0" w:line="360" w:lineRule="auto"/>
      <w:ind w:left="990"/>
    </w:pPr>
    <w:rPr>
      <w:sz w:val="22"/>
      <w:szCs w:val="22"/>
      <w:lang w:eastAsia="he-IL"/>
    </w:rPr>
  </w:style>
  <w:style w:type="paragraph" w:customStyle="1" w:styleId="44">
    <w:name w:val="גוף טקסט 4"/>
    <w:basedOn w:val="a"/>
    <w:qFormat/>
    <w:rsid w:val="00533BE4"/>
    <w:pPr>
      <w:keepNext/>
      <w:keepLines/>
      <w:spacing w:after="0" w:line="360" w:lineRule="auto"/>
      <w:ind w:left="1415"/>
      <w:jc w:val="both"/>
    </w:pPr>
    <w:rPr>
      <w:sz w:val="22"/>
      <w:szCs w:val="22"/>
      <w:lang w:eastAsia="he-IL"/>
    </w:rPr>
  </w:style>
  <w:style w:type="paragraph" w:customStyle="1" w:styleId="5">
    <w:name w:val="סיעוף 5"/>
    <w:basedOn w:val="4"/>
    <w:rsid w:val="00533BE4"/>
    <w:pPr>
      <w:numPr>
        <w:ilvl w:val="4"/>
      </w:numPr>
      <w:tabs>
        <w:tab w:val="clear" w:pos="1592"/>
        <w:tab w:val="num" w:pos="1699"/>
      </w:tabs>
      <w:ind w:left="1699" w:hanging="1134"/>
    </w:pPr>
  </w:style>
  <w:style w:type="paragraph" w:customStyle="1" w:styleId="aff0">
    <w:name w:val="כותרת טבלה"/>
    <w:basedOn w:val="a"/>
    <w:qFormat/>
    <w:rsid w:val="00977C79"/>
    <w:pPr>
      <w:spacing w:before="60" w:after="0" w:line="360" w:lineRule="auto"/>
      <w:jc w:val="center"/>
    </w:pPr>
    <w:rPr>
      <w:rFonts w:ascii="Times New Roman" w:eastAsia="Times New Roman" w:hAnsi="Times New Roman"/>
      <w:bCs/>
      <w:color w:val="auto"/>
      <w:lang w:eastAsia="he-IL"/>
    </w:rPr>
  </w:style>
  <w:style w:type="paragraph" w:customStyle="1" w:styleId="aff1">
    <w:name w:val="תוכן טבלה"/>
    <w:basedOn w:val="a"/>
    <w:qFormat/>
    <w:rsid w:val="00977C79"/>
    <w:pPr>
      <w:spacing w:before="60" w:after="0" w:line="240" w:lineRule="auto"/>
    </w:pPr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styleId="aff2">
    <w:name w:val="footnote text"/>
    <w:basedOn w:val="a"/>
    <w:link w:val="aff3"/>
    <w:uiPriority w:val="99"/>
    <w:semiHidden/>
    <w:unhideWhenUsed/>
    <w:rsid w:val="00977C79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he-IL"/>
    </w:rPr>
  </w:style>
  <w:style w:type="character" w:customStyle="1" w:styleId="aff3">
    <w:name w:val="טקסט הערת שוליים תו"/>
    <w:basedOn w:val="a0"/>
    <w:link w:val="aff2"/>
    <w:uiPriority w:val="99"/>
    <w:semiHidden/>
    <w:rsid w:val="00977C79"/>
    <w:rPr>
      <w:rFonts w:ascii="Times New Roman" w:eastAsia="Times New Roman" w:hAnsi="Times New Roman"/>
      <w:color w:val="auto"/>
      <w:sz w:val="20"/>
      <w:szCs w:val="20"/>
      <w:lang w:eastAsia="he-IL"/>
    </w:rPr>
  </w:style>
  <w:style w:type="character" w:styleId="aff4">
    <w:name w:val="footnote reference"/>
    <w:basedOn w:val="a0"/>
    <w:uiPriority w:val="99"/>
    <w:semiHidden/>
    <w:unhideWhenUsed/>
    <w:rsid w:val="00977C79"/>
    <w:rPr>
      <w:vertAlign w:val="superscript"/>
    </w:rPr>
  </w:style>
  <w:style w:type="paragraph" w:customStyle="1" w:styleId="-4">
    <w:name w:val="דרישת מענה - 4"/>
    <w:basedOn w:val="44"/>
    <w:qFormat/>
    <w:rsid w:val="00977C79"/>
    <w:pPr>
      <w:framePr w:wrap="notBeside" w:vAnchor="text" w:hAnchor="text" w:y="1"/>
      <w:numPr>
        <w:numId w:val="2"/>
      </w:num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521"/>
      </w:tabs>
      <w:ind w:left="2008" w:right="284" w:hanging="425"/>
    </w:pPr>
  </w:style>
  <w:style w:type="character" w:styleId="aff5">
    <w:name w:val="Book Title"/>
    <w:basedOn w:val="a0"/>
    <w:uiPriority w:val="33"/>
    <w:qFormat/>
    <w:rsid w:val="00977C79"/>
    <w:rPr>
      <w:spacing w:val="5"/>
      <w:sz w:val="40"/>
      <w:szCs w:val="40"/>
    </w:rPr>
  </w:style>
  <w:style w:type="paragraph" w:customStyle="1" w:styleId="6">
    <w:name w:val="סיעוף6"/>
    <w:basedOn w:val="a"/>
    <w:qFormat/>
    <w:rsid w:val="00533BE4"/>
    <w:pPr>
      <w:numPr>
        <w:ilvl w:val="5"/>
        <w:numId w:val="18"/>
      </w:numPr>
      <w:tabs>
        <w:tab w:val="clear" w:pos="2945"/>
        <w:tab w:val="num" w:pos="2124"/>
      </w:tabs>
      <w:ind w:left="2124" w:hanging="1417"/>
    </w:pPr>
  </w:style>
  <w:style w:type="paragraph" w:customStyle="1" w:styleId="53">
    <w:name w:val="סיעוף 5 בטבלה"/>
    <w:basedOn w:val="5"/>
    <w:qFormat/>
    <w:rsid w:val="00977C79"/>
    <w:pPr>
      <w:tabs>
        <w:tab w:val="num" w:pos="1586"/>
      </w:tabs>
    </w:pPr>
  </w:style>
  <w:style w:type="paragraph" w:customStyle="1" w:styleId="aff6">
    <w:name w:val="כותרת מסמך"/>
    <w:basedOn w:val="a"/>
    <w:qFormat/>
    <w:rsid w:val="0056245A"/>
    <w:pPr>
      <w:jc w:val="center"/>
    </w:pPr>
    <w:rPr>
      <w:b/>
      <w:bCs/>
      <w:sz w:val="36"/>
      <w:szCs w:val="36"/>
      <w:u w:val="single"/>
    </w:rPr>
  </w:style>
  <w:style w:type="table" w:customStyle="1" w:styleId="TableGrid">
    <w:name w:val="TableGrid"/>
    <w:rsid w:val="00F51DBD"/>
    <w:pPr>
      <w:spacing w:after="0" w:line="240" w:lineRule="auto"/>
    </w:pPr>
    <w:rPr>
      <w:rFonts w:eastAsiaTheme="minorEastAsia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מיספור2"/>
    <w:basedOn w:val="a"/>
    <w:next w:val="a"/>
    <w:rsid w:val="00850E3A"/>
    <w:pPr>
      <w:numPr>
        <w:ilvl w:val="1"/>
        <w:numId w:val="11"/>
      </w:numPr>
      <w:spacing w:before="120" w:after="60" w:line="240" w:lineRule="auto"/>
      <w:ind w:right="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paragraph" w:customStyle="1" w:styleId="16">
    <w:name w:val="מספור1"/>
    <w:basedOn w:val="10"/>
    <w:next w:val="a"/>
    <w:link w:val="17"/>
    <w:autoRedefine/>
    <w:rsid w:val="0071496B"/>
    <w:pPr>
      <w:ind w:left="423" w:hanging="425"/>
    </w:pPr>
    <w:rPr>
      <w:b w:val="0"/>
      <w:bCs w:val="0"/>
      <w:sz w:val="22"/>
      <w:szCs w:val="22"/>
      <w:u w:val="none"/>
    </w:rPr>
  </w:style>
  <w:style w:type="character" w:customStyle="1" w:styleId="17">
    <w:name w:val="מספור1 תו"/>
    <w:link w:val="16"/>
    <w:rsid w:val="0071496B"/>
    <w:rPr>
      <w:rFonts w:ascii="Times New Roman" w:eastAsia="Times New Roman" w:hAnsi="Times New Roman"/>
      <w:color w:val="auto"/>
      <w:sz w:val="22"/>
      <w:szCs w:val="22"/>
      <w:lang w:eastAsia="he-IL"/>
    </w:rPr>
  </w:style>
  <w:style w:type="paragraph" w:customStyle="1" w:styleId="3">
    <w:name w:val="מספור3"/>
    <w:basedOn w:val="a"/>
    <w:next w:val="a"/>
    <w:rsid w:val="00850E3A"/>
    <w:pPr>
      <w:numPr>
        <w:ilvl w:val="2"/>
        <w:numId w:val="11"/>
      </w:numPr>
      <w:spacing w:before="120" w:after="60" w:line="240" w:lineRule="auto"/>
      <w:ind w:right="0"/>
      <w:jc w:val="both"/>
    </w:pPr>
    <w:rPr>
      <w:rFonts w:ascii="Times New Roman" w:eastAsia="Times New Roman" w:hAnsi="Times New Roman"/>
      <w:color w:val="auto"/>
      <w:sz w:val="20"/>
      <w:lang w:eastAsia="he-IL"/>
    </w:rPr>
  </w:style>
  <w:style w:type="paragraph" w:styleId="aff7">
    <w:name w:val="Subtitle"/>
    <w:basedOn w:val="a"/>
    <w:link w:val="aff8"/>
    <w:qFormat/>
    <w:rsid w:val="00850E3A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auto"/>
      <w:lang w:eastAsia="he-IL"/>
    </w:rPr>
  </w:style>
  <w:style w:type="character" w:customStyle="1" w:styleId="aff8">
    <w:name w:val="כותרת משנה תו"/>
    <w:basedOn w:val="a0"/>
    <w:link w:val="aff7"/>
    <w:rsid w:val="00850E3A"/>
    <w:rPr>
      <w:rFonts w:ascii="Times New Roman" w:eastAsia="Times New Roman" w:hAnsi="Times New Roman"/>
      <w:b/>
      <w:bCs/>
      <w:color w:val="auto"/>
      <w:lang w:eastAsia="he-IL"/>
    </w:rPr>
  </w:style>
  <w:style w:type="paragraph" w:customStyle="1" w:styleId="aff9">
    <w:name w:val="שורה ריקה"/>
    <w:basedOn w:val="a"/>
    <w:rsid w:val="00850E3A"/>
    <w:pPr>
      <w:keepNext/>
      <w:widowControl w:val="0"/>
      <w:spacing w:after="0" w:line="360" w:lineRule="auto"/>
      <w:ind w:left="454"/>
      <w:jc w:val="both"/>
    </w:pPr>
    <w:rPr>
      <w:rFonts w:ascii="Times New Roman" w:eastAsia="Times New Roman" w:hAnsi="Times New Roman"/>
      <w:color w:val="000000"/>
    </w:rPr>
  </w:style>
  <w:style w:type="paragraph" w:customStyle="1" w:styleId="54">
    <w:name w:val="5"/>
    <w:basedOn w:val="a"/>
    <w:rsid w:val="0087546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18">
    <w:name w:val="נספח מספר 1"/>
    <w:basedOn w:val="10"/>
    <w:qFormat/>
    <w:rsid w:val="0071496B"/>
    <w:pPr>
      <w:ind w:left="423" w:hanging="425"/>
    </w:pPr>
    <w:rPr>
      <w:b w:val="0"/>
      <w:bCs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d.gov.il" TargetMode="External"/><Relationship Id="rId2" Type="http://schemas.openxmlformats.org/officeDocument/2006/relationships/image" Target="media/image20.gif"/><Relationship Id="rId1" Type="http://schemas.openxmlformats.org/officeDocument/2006/relationships/image" Target="media/image2.gif"/><Relationship Id="rId4" Type="http://schemas.openxmlformats.org/officeDocument/2006/relationships/hyperlink" Target="http://www.land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nd.gov.il" TargetMode="External"/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yalg\Documents\&#1514;&#1489;&#1504;&#1497;&#1493;&#1514;%20&#1502;&#1493;&#1514;&#1488;&#1502;&#1493;&#1514;%20&#1488;&#1497;&#1513;&#1497;&#1514;%20&#1513;&#1500;%20Office\&#1514;&#1489;&#1504;&#1497;&#1514;%20&#1502;&#1505;&#1502;&#1498;%20&#1488;&#1490;&#1507;%20&#1502;&#1497;&#1508;&#1493;&#1497;%20&#1502;&#1502;&#1505;&#1493;&#1508;&#151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01E0-987D-4A94-B2AA-C965572F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מסמך אגף מיפוי ממסופר.dotx</Template>
  <TotalTime>0</TotalTime>
  <Pages>4</Pages>
  <Words>400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 גבעון</dc:creator>
  <cp:lastModifiedBy>LITZIKB</cp:lastModifiedBy>
  <cp:revision>2</cp:revision>
  <cp:lastPrinted>2017-07-25T12:31:00Z</cp:lastPrinted>
  <dcterms:created xsi:type="dcterms:W3CDTF">2017-08-03T07:09:00Z</dcterms:created>
  <dcterms:modified xsi:type="dcterms:W3CDTF">2017-08-03T07:09:00Z</dcterms:modified>
</cp:coreProperties>
</file>